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1" w:firstLineChars="600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746EC"/>
          <w:sz w:val="40"/>
          <w:szCs w:val="40"/>
          <w:lang w:val="en-US" w:eastAsia="zh-CN"/>
        </w:rPr>
        <w:t>服务意识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0"/>
          <w:szCs w:val="28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40"/>
          <w:szCs w:val="28"/>
          <w:lang w:val="en-US" w:eastAsia="zh-CN"/>
        </w:rPr>
        <w:t>投诉处理</w:t>
      </w:r>
      <w:r>
        <w:rPr>
          <w:rFonts w:hint="eastAsia" w:ascii="微软雅黑" w:hAnsi="微软雅黑" w:eastAsia="微软雅黑" w:cs="微软雅黑"/>
          <w:b/>
          <w:bCs/>
          <w:color w:val="0000FF"/>
          <w:sz w:val="40"/>
          <w:szCs w:val="40"/>
          <w:lang w:val="en-US" w:eastAsia="zh-CN"/>
        </w:rPr>
        <w:t>6654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ind w:firstLine="3242" w:firstLineChars="9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</w:rPr>
        <w:t>——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  <w:lang w:eastAsia="zh-CN"/>
        </w:rPr>
        <w:t>培训课纲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24"/>
        </w:rPr>
        <w:t>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一、课程背景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440" w:firstLineChars="200"/>
        <w:textAlignment w:val="auto"/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顾客一次不愉快的经历，可以推翻企业努力几十年建立起来的所有形象。很多行业经过了比实力，拼品牌。新一轮的竞争渐渐地转变为由硬件的竞争升级到软件的竞争。因此，从消费者的立场看，关键就是服务好不好。流程专不专业。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</w:rPr>
        <w:t>企业越强大，企业内部服务部门管理越规范，这是时代进步、企业进步的重要表现。</w:t>
      </w: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好的服务就是一种能力的表现。展现出企业的眼光和魄力。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</w:rPr>
        <w:t>这是一个“服务至上“的年代，我们不但要为客户提供让其满意的产品，我们更需要提供能够让客户心满意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  <w:lang w:val="en-US" w:eastAsia="zh-CN"/>
        </w:rPr>
        <w:t>足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</w:rPr>
        <w:t>的服务。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  <w:lang w:val="en-US" w:eastAsia="zh-CN"/>
        </w:rPr>
        <w:t>好的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</w:rPr>
        <w:t>服务则是客户和企业一直追求的具有高品质的服务，客户希望享受到有尊严的服务、有关怀的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  <w:lang w:val="en-US" w:eastAsia="zh-CN"/>
        </w:rPr>
        <w:t>流程</w:t>
      </w:r>
      <w:r>
        <w:rPr>
          <w:rFonts w:hint="eastAsia" w:ascii="微软雅黑" w:hAnsi="微软雅黑" w:eastAsia="微软雅黑" w:cs="Times New Roman"/>
          <w:bCs/>
          <w:sz w:val="22"/>
          <w:szCs w:val="2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textAlignment w:val="auto"/>
        <w:rPr>
          <w:rFonts w:hint="default" w:ascii="微软雅黑" w:hAnsi="微软雅黑" w:eastAsia="微软雅黑" w:cs="微软雅黑"/>
          <w:bCs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二、课程对象</w:t>
      </w:r>
      <w:r>
        <w:rPr>
          <w:rFonts w:hint="eastAsia" w:ascii="微软雅黑" w:hAnsi="微软雅黑" w:eastAsia="微软雅黑" w:cs="微软雅黑"/>
          <w:b/>
          <w:bCs/>
          <w:color w:val="F746EC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一线人员、销售人员、中高层管理人员、客服工作人员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三、学习价值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77" w:leftChars="208" w:hanging="440" w:hangingChars="200"/>
        <w:textAlignment w:val="auto"/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1、积极认真的认识服务的魅力，服务的态度，谦卑而不卑微，人人平等正确使用服务规范</w:t>
      </w:r>
      <w:r>
        <w:rPr>
          <w:rFonts w:hint="default" w:ascii="微软雅黑" w:hAnsi="微软雅黑" w:eastAsia="微软雅黑" w:cs="微软雅黑"/>
          <w:bCs/>
          <w:sz w:val="22"/>
          <w:szCs w:val="1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77" w:leftChars="208" w:hanging="440" w:hangingChars="200"/>
        <w:textAlignment w:val="auto"/>
        <w:rPr>
          <w:rFonts w:hint="default" w:ascii="微软雅黑" w:hAnsi="微软雅黑" w:eastAsia="微软雅黑" w:cs="微软雅黑"/>
          <w:bCs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2、通过服务全面的讲解，清晰服务流程，投诉处理流程。增强客户的满意度、减少客户投诉提高工作人员的工作效益；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77" w:leftChars="208" w:hanging="440" w:hangingChars="200"/>
        <w:textAlignment w:val="auto"/>
        <w:rPr>
          <w:rFonts w:hint="default" w:ascii="微软雅黑" w:hAnsi="微软雅黑" w:eastAsia="微软雅黑" w:cs="微软雅黑"/>
          <w:bCs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3、加强服务场合中运用的方法和场景。将服务能自然的运用到工作中，并体验规范服务带来的荣誉感；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微软雅黑" w:hAnsi="微软雅黑" w:eastAsia="微软雅黑" w:cs="微软雅黑"/>
          <w:bCs/>
          <w:sz w:val="21"/>
          <w:szCs w:val="1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2"/>
          <w:szCs w:val="22"/>
          <w:lang w:val="en-US" w:eastAsia="zh-CN"/>
        </w:rPr>
        <w:t>四、学习安排</w:t>
      </w:r>
      <w:r>
        <w:rPr>
          <w:rFonts w:hint="eastAsia" w:ascii="微软雅黑" w:hAnsi="微软雅黑" w:eastAsia="微软雅黑" w:cs="微软雅黑"/>
          <w:b/>
          <w:bCs/>
          <w:color w:val="F79646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Cs/>
          <w:sz w:val="21"/>
          <w:szCs w:val="16"/>
          <w:lang w:val="en-US" w:eastAsia="zh-CN"/>
        </w:rPr>
        <w:t>线下课程（一天6个小时）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五、培训老师</w:t>
      </w: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六、教学特点</w:t>
      </w:r>
      <w:r>
        <w:rPr>
          <w:rFonts w:hint="eastAsia" w:ascii="微软雅黑" w:hAnsi="微软雅黑" w:eastAsia="微软雅黑" w:cs="微软雅黑"/>
          <w:b/>
          <w:bCs/>
          <w:color w:val="F79646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sz w:val="22"/>
          <w:szCs w:val="18"/>
          <w:lang w:val="en-US" w:eastAsia="zh-CN"/>
        </w:rPr>
        <w:t>理论讲解、案例分析、、情景式模拟、现场演练、等；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模块一：阳光心态积极人生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一、内在心态修炼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引言：幸福的分解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幸福的五大特点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幸福是一种能力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案例：砌墙工人的三种心态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二、阳光心态是第一步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故事:心态的力量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什么是阳光心态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阳光心态促进健康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阳光心态的四个原理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阳光心态的格言分享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练习：自我评估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模块二：优质服务意识理念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一、服务礼仪概述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宋体" w:cs="Times New Roman"/>
          <w:b/>
          <w:bCs/>
          <w:color w:val="0000FF"/>
          <w:kern w:val="2"/>
          <w:sz w:val="24"/>
          <w:szCs w:val="20"/>
          <w:lang w:val="en-US" w:eastAsia="zh-CN" w:bidi="ar-SA"/>
        </w:rPr>
      </w:pPr>
      <w:r>
        <w:rPr>
          <w:rFonts w:hint="eastAsia" w:eastAsia="宋体" w:cs="Times New Roman"/>
          <w:b/>
          <w:sz w:val="24"/>
          <w:szCs w:val="24"/>
        </w:rPr>
        <w:t>小测试：</w:t>
      </w:r>
      <w:r>
        <w:rPr>
          <w:rFonts w:hint="eastAsia" w:ascii="Times New Roman" w:hAnsi="Times New Roman" w:eastAsia="宋体" w:cs="Times New Roman"/>
          <w:b/>
          <w:bCs/>
          <w:color w:val="0000FF"/>
          <w:kern w:val="2"/>
          <w:sz w:val="24"/>
          <w:szCs w:val="20"/>
          <w:lang w:val="en-US" w:eastAsia="zh-CN" w:bidi="ar-SA"/>
        </w:rPr>
        <w:t>服务体验知多少？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服务是什么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服务中的角色认知与定位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服务运用的场景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二、优质服务意识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决定服务的五感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服务的四个层级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劣质服务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基本服务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满意服务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超值服务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优质服务的五要素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有形性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可靠性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响应性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安全性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移情性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优质服务的两个层面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sz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8"/>
          <w:szCs w:val="21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模块三：管理情绪推动自我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一、认识情绪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情绪自测：你的情绪稳定吗？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调整积极情绪的工具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情绪管理三步法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what——我现在有什么情绪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Why——我为什么会有这种情绪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how——如何有效的管理情绪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二、情绪管理技巧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故事（谁在决定你的情绪）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不做情绪的主人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互动调整情绪的方法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踢猫连锁反应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人类九大基本情绪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游戏：情绪垃圾桶，善用好心情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模块四：正确认识客户投诉的意义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头脑风暴：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何为投诉？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案例分析进行抽丝剥茧：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投诉是好还是不好？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投诉的影响是什么？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从客户意识中看客户服务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在经营中挖掘投诉价值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老客户的价值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及时处理投诉的价值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六、关注客户体验的最终目的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实训：模拟点评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模块五：客户投诉处理实战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头脑风暴：《客户投诉的原因分析》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顾客投诉的5个原因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投诉背后的6个动机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三、抽丝剥茧（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处理投诉的4个基本原则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四、抽丝剥茧：（处理客户投诉的6个方法）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 w:firstLine="240" w:firstLineChars="1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训练：场景模拟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  <w:t>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1、老师进行课程总结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2、学员心得分享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宋体" w:cs="Times New Roma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3、行动计划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9" w:leftChars="171"/>
        <w:textAlignment w:val="auto"/>
        <w:rPr>
          <w:rFonts w:hint="eastAsia" w:ascii="微软雅黑" w:hAnsi="微软雅黑" w:eastAsia="微软雅黑" w:cs="微软雅黑"/>
          <w:color w:val="7030A0"/>
          <w:sz w:val="52"/>
          <w:szCs w:val="52"/>
          <w:u w:val="single"/>
        </w:rPr>
      </w:pPr>
      <w:r>
        <w:rPr>
          <w:rFonts w:hint="eastAsia" w:ascii="微软雅黑" w:hAnsi="微软雅黑" w:eastAsia="微软雅黑" w:cs="微软雅黑"/>
          <w:sz w:val="24"/>
          <w:szCs w:val="21"/>
        </w:rPr>
        <w:t xml:space="preserve">   </w:t>
      </w:r>
    </w:p>
    <w:p>
      <w:pPr>
        <w:numPr>
          <w:ilvl w:val="0"/>
          <w:numId w:val="0"/>
        </w:numPr>
        <w:spacing w:line="255" w:lineRule="auto"/>
        <w:jc w:val="both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</w:p>
    <w:sectPr>
      <w:pgSz w:w="11906" w:h="16838"/>
      <w:pgMar w:top="930" w:right="1463" w:bottom="930" w:left="1463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A67BC7"/>
    <w:multiLevelType w:val="singleLevel"/>
    <w:tmpl w:val="A0A67B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8C5208F"/>
    <w:multiLevelType w:val="singleLevel"/>
    <w:tmpl w:val="78C5208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0040F7"/>
    <w:rsid w:val="000137AA"/>
    <w:rsid w:val="000153DD"/>
    <w:rsid w:val="000158FD"/>
    <w:rsid w:val="00017FAA"/>
    <w:rsid w:val="00026974"/>
    <w:rsid w:val="000340A6"/>
    <w:rsid w:val="000452E0"/>
    <w:rsid w:val="00055626"/>
    <w:rsid w:val="00061EEC"/>
    <w:rsid w:val="00067417"/>
    <w:rsid w:val="00072E7C"/>
    <w:rsid w:val="00073636"/>
    <w:rsid w:val="00084E2D"/>
    <w:rsid w:val="000858FB"/>
    <w:rsid w:val="000A4859"/>
    <w:rsid w:val="000C0155"/>
    <w:rsid w:val="000C0AB8"/>
    <w:rsid w:val="000D1BE1"/>
    <w:rsid w:val="000E2939"/>
    <w:rsid w:val="000F1914"/>
    <w:rsid w:val="000F3AC9"/>
    <w:rsid w:val="000F617D"/>
    <w:rsid w:val="00125693"/>
    <w:rsid w:val="00141425"/>
    <w:rsid w:val="00144B9A"/>
    <w:rsid w:val="00175468"/>
    <w:rsid w:val="00184AC6"/>
    <w:rsid w:val="0018626C"/>
    <w:rsid w:val="00192EDD"/>
    <w:rsid w:val="00193FC5"/>
    <w:rsid w:val="00195265"/>
    <w:rsid w:val="001B5912"/>
    <w:rsid w:val="001F3A27"/>
    <w:rsid w:val="00213C87"/>
    <w:rsid w:val="00217E64"/>
    <w:rsid w:val="00252CC9"/>
    <w:rsid w:val="00270482"/>
    <w:rsid w:val="00273893"/>
    <w:rsid w:val="00273DC9"/>
    <w:rsid w:val="002A10F5"/>
    <w:rsid w:val="002A7A16"/>
    <w:rsid w:val="002B45C7"/>
    <w:rsid w:val="002C2BBF"/>
    <w:rsid w:val="00306B56"/>
    <w:rsid w:val="003216CE"/>
    <w:rsid w:val="00363359"/>
    <w:rsid w:val="00394B9B"/>
    <w:rsid w:val="003A4120"/>
    <w:rsid w:val="003A75BA"/>
    <w:rsid w:val="003C5705"/>
    <w:rsid w:val="00415320"/>
    <w:rsid w:val="00423816"/>
    <w:rsid w:val="00426EA2"/>
    <w:rsid w:val="00427AA1"/>
    <w:rsid w:val="004320F7"/>
    <w:rsid w:val="00464CFB"/>
    <w:rsid w:val="00467D05"/>
    <w:rsid w:val="00470012"/>
    <w:rsid w:val="00470225"/>
    <w:rsid w:val="00487DF5"/>
    <w:rsid w:val="004911DA"/>
    <w:rsid w:val="004914D9"/>
    <w:rsid w:val="0049510B"/>
    <w:rsid w:val="004A3FA8"/>
    <w:rsid w:val="004A4AF2"/>
    <w:rsid w:val="004B4F9E"/>
    <w:rsid w:val="004D60FE"/>
    <w:rsid w:val="004D7DCF"/>
    <w:rsid w:val="00510EE2"/>
    <w:rsid w:val="00525D50"/>
    <w:rsid w:val="00554272"/>
    <w:rsid w:val="005551F6"/>
    <w:rsid w:val="00592246"/>
    <w:rsid w:val="00597AB3"/>
    <w:rsid w:val="005A6052"/>
    <w:rsid w:val="005E4599"/>
    <w:rsid w:val="005F28F0"/>
    <w:rsid w:val="006038FE"/>
    <w:rsid w:val="00603D4A"/>
    <w:rsid w:val="00612AC5"/>
    <w:rsid w:val="00623DC3"/>
    <w:rsid w:val="00650883"/>
    <w:rsid w:val="0066390E"/>
    <w:rsid w:val="00694848"/>
    <w:rsid w:val="006A5688"/>
    <w:rsid w:val="006B6529"/>
    <w:rsid w:val="006D3A02"/>
    <w:rsid w:val="006D571F"/>
    <w:rsid w:val="006E111D"/>
    <w:rsid w:val="006E7719"/>
    <w:rsid w:val="00705140"/>
    <w:rsid w:val="00732A9D"/>
    <w:rsid w:val="007366EB"/>
    <w:rsid w:val="007368BC"/>
    <w:rsid w:val="00743EFA"/>
    <w:rsid w:val="00747594"/>
    <w:rsid w:val="007713E2"/>
    <w:rsid w:val="00787542"/>
    <w:rsid w:val="00792958"/>
    <w:rsid w:val="007C680F"/>
    <w:rsid w:val="007E212E"/>
    <w:rsid w:val="008160BA"/>
    <w:rsid w:val="0082765A"/>
    <w:rsid w:val="0083168E"/>
    <w:rsid w:val="008471BC"/>
    <w:rsid w:val="00860FB7"/>
    <w:rsid w:val="0088249F"/>
    <w:rsid w:val="008846FB"/>
    <w:rsid w:val="008A631F"/>
    <w:rsid w:val="008B3DCB"/>
    <w:rsid w:val="008C22D4"/>
    <w:rsid w:val="008C7F15"/>
    <w:rsid w:val="008D4AA9"/>
    <w:rsid w:val="008E2AD5"/>
    <w:rsid w:val="008E7A55"/>
    <w:rsid w:val="009135C7"/>
    <w:rsid w:val="009739BF"/>
    <w:rsid w:val="00983612"/>
    <w:rsid w:val="0099445D"/>
    <w:rsid w:val="00994FF2"/>
    <w:rsid w:val="009C002B"/>
    <w:rsid w:val="009D2FB3"/>
    <w:rsid w:val="009D434D"/>
    <w:rsid w:val="00A06F2D"/>
    <w:rsid w:val="00A437AD"/>
    <w:rsid w:val="00A52E79"/>
    <w:rsid w:val="00A55BEC"/>
    <w:rsid w:val="00A61B99"/>
    <w:rsid w:val="00A64437"/>
    <w:rsid w:val="00A85B19"/>
    <w:rsid w:val="00A95F3D"/>
    <w:rsid w:val="00AB4431"/>
    <w:rsid w:val="00AC5ACF"/>
    <w:rsid w:val="00AC74E5"/>
    <w:rsid w:val="00AD65A2"/>
    <w:rsid w:val="00AE0EB6"/>
    <w:rsid w:val="00AE440E"/>
    <w:rsid w:val="00B002C4"/>
    <w:rsid w:val="00B01FE9"/>
    <w:rsid w:val="00B12D01"/>
    <w:rsid w:val="00B2089A"/>
    <w:rsid w:val="00B231DD"/>
    <w:rsid w:val="00B2443C"/>
    <w:rsid w:val="00B60308"/>
    <w:rsid w:val="00B700A8"/>
    <w:rsid w:val="00B7241E"/>
    <w:rsid w:val="00B81B39"/>
    <w:rsid w:val="00BB3224"/>
    <w:rsid w:val="00BC3F8E"/>
    <w:rsid w:val="00BD4DF2"/>
    <w:rsid w:val="00C060D8"/>
    <w:rsid w:val="00C202DC"/>
    <w:rsid w:val="00C20B11"/>
    <w:rsid w:val="00C216FD"/>
    <w:rsid w:val="00C32C90"/>
    <w:rsid w:val="00C3770F"/>
    <w:rsid w:val="00C414FD"/>
    <w:rsid w:val="00C42CB3"/>
    <w:rsid w:val="00C66DE9"/>
    <w:rsid w:val="00C77003"/>
    <w:rsid w:val="00CB368C"/>
    <w:rsid w:val="00CB389E"/>
    <w:rsid w:val="00CC4F65"/>
    <w:rsid w:val="00CE044B"/>
    <w:rsid w:val="00D04FCC"/>
    <w:rsid w:val="00D07141"/>
    <w:rsid w:val="00D21860"/>
    <w:rsid w:val="00D2505F"/>
    <w:rsid w:val="00D3773F"/>
    <w:rsid w:val="00D6789D"/>
    <w:rsid w:val="00DA0D2E"/>
    <w:rsid w:val="00DB59B9"/>
    <w:rsid w:val="00DD51D0"/>
    <w:rsid w:val="00E02743"/>
    <w:rsid w:val="00E212C1"/>
    <w:rsid w:val="00E626A7"/>
    <w:rsid w:val="00E82FDA"/>
    <w:rsid w:val="00E92E44"/>
    <w:rsid w:val="00EA6E5F"/>
    <w:rsid w:val="00EB245D"/>
    <w:rsid w:val="00EB3896"/>
    <w:rsid w:val="00EE3234"/>
    <w:rsid w:val="00EF7C37"/>
    <w:rsid w:val="00F0536C"/>
    <w:rsid w:val="00F0700D"/>
    <w:rsid w:val="00F146AC"/>
    <w:rsid w:val="00F21189"/>
    <w:rsid w:val="00F273FE"/>
    <w:rsid w:val="00F332E9"/>
    <w:rsid w:val="00F40FA9"/>
    <w:rsid w:val="00F44EAC"/>
    <w:rsid w:val="00F52D95"/>
    <w:rsid w:val="00F67008"/>
    <w:rsid w:val="00F83F60"/>
    <w:rsid w:val="00F91561"/>
    <w:rsid w:val="00FA07DC"/>
    <w:rsid w:val="00FB1207"/>
    <w:rsid w:val="00FC2156"/>
    <w:rsid w:val="00FD17D4"/>
    <w:rsid w:val="00FD66BB"/>
    <w:rsid w:val="00FF02AD"/>
    <w:rsid w:val="00FF5C41"/>
    <w:rsid w:val="017A4F30"/>
    <w:rsid w:val="018B3D70"/>
    <w:rsid w:val="01962410"/>
    <w:rsid w:val="01973930"/>
    <w:rsid w:val="01AC1BC6"/>
    <w:rsid w:val="01D3682B"/>
    <w:rsid w:val="02493EAA"/>
    <w:rsid w:val="02D20D12"/>
    <w:rsid w:val="02DE3BF5"/>
    <w:rsid w:val="02F24144"/>
    <w:rsid w:val="0330699B"/>
    <w:rsid w:val="034A41C5"/>
    <w:rsid w:val="03C8007E"/>
    <w:rsid w:val="03EF23D4"/>
    <w:rsid w:val="03EF7823"/>
    <w:rsid w:val="048F5C08"/>
    <w:rsid w:val="050F7ADA"/>
    <w:rsid w:val="057F244D"/>
    <w:rsid w:val="05A52CC5"/>
    <w:rsid w:val="05BF2EE7"/>
    <w:rsid w:val="06222592"/>
    <w:rsid w:val="06411C68"/>
    <w:rsid w:val="06BF70FD"/>
    <w:rsid w:val="074F5E3F"/>
    <w:rsid w:val="07A53E09"/>
    <w:rsid w:val="07F92A21"/>
    <w:rsid w:val="08501435"/>
    <w:rsid w:val="08504341"/>
    <w:rsid w:val="0877541E"/>
    <w:rsid w:val="089E7A73"/>
    <w:rsid w:val="08E11F3F"/>
    <w:rsid w:val="08FA5151"/>
    <w:rsid w:val="09196B5E"/>
    <w:rsid w:val="09292D0E"/>
    <w:rsid w:val="093079A7"/>
    <w:rsid w:val="095D37E9"/>
    <w:rsid w:val="095E12AE"/>
    <w:rsid w:val="09AE6215"/>
    <w:rsid w:val="09DE215C"/>
    <w:rsid w:val="0A2635DD"/>
    <w:rsid w:val="0A5276AF"/>
    <w:rsid w:val="0A8D42AB"/>
    <w:rsid w:val="0BA56960"/>
    <w:rsid w:val="0C1928B7"/>
    <w:rsid w:val="0C26169B"/>
    <w:rsid w:val="0C7B350D"/>
    <w:rsid w:val="0CF705D6"/>
    <w:rsid w:val="0D4F15E2"/>
    <w:rsid w:val="0D6144A7"/>
    <w:rsid w:val="0D615740"/>
    <w:rsid w:val="0D7C6539"/>
    <w:rsid w:val="0DAC2738"/>
    <w:rsid w:val="0E321203"/>
    <w:rsid w:val="0E6F10BC"/>
    <w:rsid w:val="0E7A77FB"/>
    <w:rsid w:val="0EA24ABE"/>
    <w:rsid w:val="0ED32E02"/>
    <w:rsid w:val="0F273C8F"/>
    <w:rsid w:val="0F7761DD"/>
    <w:rsid w:val="0FB95D66"/>
    <w:rsid w:val="104939A3"/>
    <w:rsid w:val="10A60C6A"/>
    <w:rsid w:val="10A65B52"/>
    <w:rsid w:val="10D373B2"/>
    <w:rsid w:val="10E26D84"/>
    <w:rsid w:val="111C5E0F"/>
    <w:rsid w:val="112047CE"/>
    <w:rsid w:val="117D6F84"/>
    <w:rsid w:val="118D56E7"/>
    <w:rsid w:val="11AE7260"/>
    <w:rsid w:val="11CB30FB"/>
    <w:rsid w:val="11CE186E"/>
    <w:rsid w:val="11F37463"/>
    <w:rsid w:val="124D2AAD"/>
    <w:rsid w:val="126F508D"/>
    <w:rsid w:val="12933EBF"/>
    <w:rsid w:val="12BD2877"/>
    <w:rsid w:val="13BC63B3"/>
    <w:rsid w:val="142A68EC"/>
    <w:rsid w:val="143E3BF6"/>
    <w:rsid w:val="145562A1"/>
    <w:rsid w:val="149F0B6C"/>
    <w:rsid w:val="15143720"/>
    <w:rsid w:val="154839BC"/>
    <w:rsid w:val="15AE57F6"/>
    <w:rsid w:val="15D6172E"/>
    <w:rsid w:val="160E0D2E"/>
    <w:rsid w:val="16124C28"/>
    <w:rsid w:val="1654788F"/>
    <w:rsid w:val="166C5F4A"/>
    <w:rsid w:val="169565F3"/>
    <w:rsid w:val="16AB7C37"/>
    <w:rsid w:val="16BC3CA2"/>
    <w:rsid w:val="17286D0C"/>
    <w:rsid w:val="1734766E"/>
    <w:rsid w:val="177305C9"/>
    <w:rsid w:val="17985000"/>
    <w:rsid w:val="17A069B8"/>
    <w:rsid w:val="17B55DDA"/>
    <w:rsid w:val="17C56FA6"/>
    <w:rsid w:val="18314EBC"/>
    <w:rsid w:val="183D6D9C"/>
    <w:rsid w:val="18B41065"/>
    <w:rsid w:val="18F26E83"/>
    <w:rsid w:val="1900111F"/>
    <w:rsid w:val="1903708F"/>
    <w:rsid w:val="19AD0E32"/>
    <w:rsid w:val="19B84A04"/>
    <w:rsid w:val="1AC2172D"/>
    <w:rsid w:val="1ADB7E54"/>
    <w:rsid w:val="1AE906CB"/>
    <w:rsid w:val="1B476463"/>
    <w:rsid w:val="1B666EA8"/>
    <w:rsid w:val="1B6E5C25"/>
    <w:rsid w:val="1B7675AA"/>
    <w:rsid w:val="1B8A3256"/>
    <w:rsid w:val="1C3A43C4"/>
    <w:rsid w:val="1CD73292"/>
    <w:rsid w:val="1CEE5430"/>
    <w:rsid w:val="1D5A7B48"/>
    <w:rsid w:val="1DA61926"/>
    <w:rsid w:val="1E3210F1"/>
    <w:rsid w:val="1E5833E5"/>
    <w:rsid w:val="1E5A5318"/>
    <w:rsid w:val="1EDF7C06"/>
    <w:rsid w:val="1EE703E6"/>
    <w:rsid w:val="1F1665F2"/>
    <w:rsid w:val="1F220CF2"/>
    <w:rsid w:val="1F2E7A38"/>
    <w:rsid w:val="1F6074D2"/>
    <w:rsid w:val="1FA030F5"/>
    <w:rsid w:val="1FB168D8"/>
    <w:rsid w:val="1FBF3122"/>
    <w:rsid w:val="1FD544EB"/>
    <w:rsid w:val="1FDC4158"/>
    <w:rsid w:val="1FF24754"/>
    <w:rsid w:val="20042BEE"/>
    <w:rsid w:val="205321AC"/>
    <w:rsid w:val="2065408F"/>
    <w:rsid w:val="206B2EEF"/>
    <w:rsid w:val="21050481"/>
    <w:rsid w:val="210A04ED"/>
    <w:rsid w:val="211502C3"/>
    <w:rsid w:val="213040A5"/>
    <w:rsid w:val="22181E2E"/>
    <w:rsid w:val="223077CB"/>
    <w:rsid w:val="22C91878"/>
    <w:rsid w:val="22E51F94"/>
    <w:rsid w:val="23205257"/>
    <w:rsid w:val="23B95070"/>
    <w:rsid w:val="23C81D43"/>
    <w:rsid w:val="23F878E6"/>
    <w:rsid w:val="245959CD"/>
    <w:rsid w:val="246D7C5F"/>
    <w:rsid w:val="248A5117"/>
    <w:rsid w:val="24B324B5"/>
    <w:rsid w:val="259A27D1"/>
    <w:rsid w:val="259B2C72"/>
    <w:rsid w:val="25BA26E6"/>
    <w:rsid w:val="26181084"/>
    <w:rsid w:val="262746D1"/>
    <w:rsid w:val="263C4BBB"/>
    <w:rsid w:val="26BB5599"/>
    <w:rsid w:val="26E84B27"/>
    <w:rsid w:val="27176B7F"/>
    <w:rsid w:val="274A5299"/>
    <w:rsid w:val="27D82C9D"/>
    <w:rsid w:val="28450D8B"/>
    <w:rsid w:val="28DE2E5F"/>
    <w:rsid w:val="29176B5F"/>
    <w:rsid w:val="29EB3069"/>
    <w:rsid w:val="2ADB6890"/>
    <w:rsid w:val="2ADF0E5C"/>
    <w:rsid w:val="2B065E40"/>
    <w:rsid w:val="2B0B026A"/>
    <w:rsid w:val="2BA972AE"/>
    <w:rsid w:val="2C9143AA"/>
    <w:rsid w:val="2C9A7238"/>
    <w:rsid w:val="2CD6088A"/>
    <w:rsid w:val="2D264C9C"/>
    <w:rsid w:val="2D330463"/>
    <w:rsid w:val="2D4C4A8D"/>
    <w:rsid w:val="2D604D17"/>
    <w:rsid w:val="2D72563F"/>
    <w:rsid w:val="2DA50CDA"/>
    <w:rsid w:val="2DA57B4D"/>
    <w:rsid w:val="2E7C0215"/>
    <w:rsid w:val="2F0F21C0"/>
    <w:rsid w:val="2F7F56E3"/>
    <w:rsid w:val="2F856FDC"/>
    <w:rsid w:val="30E27520"/>
    <w:rsid w:val="313B7D67"/>
    <w:rsid w:val="3154533E"/>
    <w:rsid w:val="31AA514D"/>
    <w:rsid w:val="3217196D"/>
    <w:rsid w:val="3238182D"/>
    <w:rsid w:val="327C3949"/>
    <w:rsid w:val="327E18B8"/>
    <w:rsid w:val="32A13E5D"/>
    <w:rsid w:val="3305447F"/>
    <w:rsid w:val="3370342D"/>
    <w:rsid w:val="338C1C91"/>
    <w:rsid w:val="33964EB4"/>
    <w:rsid w:val="34525503"/>
    <w:rsid w:val="34897C74"/>
    <w:rsid w:val="34B27007"/>
    <w:rsid w:val="35874B53"/>
    <w:rsid w:val="35C81E39"/>
    <w:rsid w:val="35F87991"/>
    <w:rsid w:val="3649021C"/>
    <w:rsid w:val="377210A4"/>
    <w:rsid w:val="37DF62E3"/>
    <w:rsid w:val="37F96BDA"/>
    <w:rsid w:val="380A261C"/>
    <w:rsid w:val="380A2E1E"/>
    <w:rsid w:val="3834703A"/>
    <w:rsid w:val="383D5460"/>
    <w:rsid w:val="3881214E"/>
    <w:rsid w:val="38887901"/>
    <w:rsid w:val="38B81DE1"/>
    <w:rsid w:val="3914773C"/>
    <w:rsid w:val="3923264B"/>
    <w:rsid w:val="394A100E"/>
    <w:rsid w:val="39856FB9"/>
    <w:rsid w:val="39CF41A5"/>
    <w:rsid w:val="3A566AFF"/>
    <w:rsid w:val="3AEB1B27"/>
    <w:rsid w:val="3B231835"/>
    <w:rsid w:val="3B2C01B5"/>
    <w:rsid w:val="3BBA7310"/>
    <w:rsid w:val="3C0139E8"/>
    <w:rsid w:val="3CA43FEF"/>
    <w:rsid w:val="3CBA2B76"/>
    <w:rsid w:val="3D1F7FAE"/>
    <w:rsid w:val="3D922E41"/>
    <w:rsid w:val="3DCF187D"/>
    <w:rsid w:val="3DD20060"/>
    <w:rsid w:val="3DE31696"/>
    <w:rsid w:val="3E962A3C"/>
    <w:rsid w:val="3EB572BA"/>
    <w:rsid w:val="3ECB2F73"/>
    <w:rsid w:val="40DB0C1B"/>
    <w:rsid w:val="41004032"/>
    <w:rsid w:val="41086176"/>
    <w:rsid w:val="412809BF"/>
    <w:rsid w:val="416D5BDE"/>
    <w:rsid w:val="416E6E56"/>
    <w:rsid w:val="4182445D"/>
    <w:rsid w:val="418B6E87"/>
    <w:rsid w:val="41D11F0A"/>
    <w:rsid w:val="41EE601B"/>
    <w:rsid w:val="41EF6A5F"/>
    <w:rsid w:val="42F4596C"/>
    <w:rsid w:val="432437FF"/>
    <w:rsid w:val="43585C1B"/>
    <w:rsid w:val="439A1DC8"/>
    <w:rsid w:val="44C1768E"/>
    <w:rsid w:val="44DB530A"/>
    <w:rsid w:val="44DB5D79"/>
    <w:rsid w:val="46024FFD"/>
    <w:rsid w:val="465B5E78"/>
    <w:rsid w:val="46840B63"/>
    <w:rsid w:val="46B630F3"/>
    <w:rsid w:val="46D356B6"/>
    <w:rsid w:val="46E714B6"/>
    <w:rsid w:val="47725534"/>
    <w:rsid w:val="479A1D4A"/>
    <w:rsid w:val="47EC169E"/>
    <w:rsid w:val="48051F5A"/>
    <w:rsid w:val="48110781"/>
    <w:rsid w:val="486A3F08"/>
    <w:rsid w:val="486D546D"/>
    <w:rsid w:val="489D662B"/>
    <w:rsid w:val="48C25682"/>
    <w:rsid w:val="48CF6D50"/>
    <w:rsid w:val="49756B54"/>
    <w:rsid w:val="499C59BF"/>
    <w:rsid w:val="49E94043"/>
    <w:rsid w:val="4A2E6D54"/>
    <w:rsid w:val="4A4B04E2"/>
    <w:rsid w:val="4AA119C7"/>
    <w:rsid w:val="4ACA3CD8"/>
    <w:rsid w:val="4AF10F81"/>
    <w:rsid w:val="4AF72BF3"/>
    <w:rsid w:val="4AFA6A19"/>
    <w:rsid w:val="4AFC26D1"/>
    <w:rsid w:val="4B2C2071"/>
    <w:rsid w:val="4B823C8C"/>
    <w:rsid w:val="4BE706B2"/>
    <w:rsid w:val="4C020354"/>
    <w:rsid w:val="4C28560F"/>
    <w:rsid w:val="4C3B17C2"/>
    <w:rsid w:val="4C9758A5"/>
    <w:rsid w:val="4D1C52A2"/>
    <w:rsid w:val="4D991473"/>
    <w:rsid w:val="4D9B7666"/>
    <w:rsid w:val="4E013EE3"/>
    <w:rsid w:val="4E504AD2"/>
    <w:rsid w:val="4F942D9F"/>
    <w:rsid w:val="4FB0763A"/>
    <w:rsid w:val="4FC50145"/>
    <w:rsid w:val="4FC518AF"/>
    <w:rsid w:val="4FCB2488"/>
    <w:rsid w:val="4FE41941"/>
    <w:rsid w:val="50556AE6"/>
    <w:rsid w:val="50974FE3"/>
    <w:rsid w:val="50A1422F"/>
    <w:rsid w:val="50BA4572"/>
    <w:rsid w:val="50F01958"/>
    <w:rsid w:val="51717764"/>
    <w:rsid w:val="518459F2"/>
    <w:rsid w:val="51AC74BC"/>
    <w:rsid w:val="51B439D9"/>
    <w:rsid w:val="51E84CDD"/>
    <w:rsid w:val="52080066"/>
    <w:rsid w:val="52097DD2"/>
    <w:rsid w:val="5256586D"/>
    <w:rsid w:val="528730B5"/>
    <w:rsid w:val="535237B6"/>
    <w:rsid w:val="53585618"/>
    <w:rsid w:val="535B0AB5"/>
    <w:rsid w:val="53715046"/>
    <w:rsid w:val="53A21419"/>
    <w:rsid w:val="53DC6A40"/>
    <w:rsid w:val="552F6C4A"/>
    <w:rsid w:val="55BC41FF"/>
    <w:rsid w:val="55EC5708"/>
    <w:rsid w:val="55F702E1"/>
    <w:rsid w:val="56D82228"/>
    <w:rsid w:val="56F32630"/>
    <w:rsid w:val="570646B5"/>
    <w:rsid w:val="58376642"/>
    <w:rsid w:val="58450D5F"/>
    <w:rsid w:val="58595B65"/>
    <w:rsid w:val="58771525"/>
    <w:rsid w:val="58907972"/>
    <w:rsid w:val="58922809"/>
    <w:rsid w:val="58C62FF2"/>
    <w:rsid w:val="592A29D3"/>
    <w:rsid w:val="595E4ECF"/>
    <w:rsid w:val="5A3D2391"/>
    <w:rsid w:val="5A9B79BD"/>
    <w:rsid w:val="5AA3334B"/>
    <w:rsid w:val="5AB63146"/>
    <w:rsid w:val="5ABF226B"/>
    <w:rsid w:val="5C274B1C"/>
    <w:rsid w:val="5C4D5108"/>
    <w:rsid w:val="5C932686"/>
    <w:rsid w:val="5CBA4A38"/>
    <w:rsid w:val="5CC03137"/>
    <w:rsid w:val="5CC750D7"/>
    <w:rsid w:val="5CCC186B"/>
    <w:rsid w:val="5CCF724E"/>
    <w:rsid w:val="5CD2536D"/>
    <w:rsid w:val="5D017DDE"/>
    <w:rsid w:val="5D6E6110"/>
    <w:rsid w:val="5D7B70EE"/>
    <w:rsid w:val="5D836FEC"/>
    <w:rsid w:val="5DB029B8"/>
    <w:rsid w:val="5E645389"/>
    <w:rsid w:val="5EB8103C"/>
    <w:rsid w:val="5F2F385C"/>
    <w:rsid w:val="5F3A7FDA"/>
    <w:rsid w:val="5FB105C3"/>
    <w:rsid w:val="601B6FC5"/>
    <w:rsid w:val="601F7833"/>
    <w:rsid w:val="60212B55"/>
    <w:rsid w:val="602D34E6"/>
    <w:rsid w:val="604A2560"/>
    <w:rsid w:val="611E709E"/>
    <w:rsid w:val="61F2199B"/>
    <w:rsid w:val="61F34E5B"/>
    <w:rsid w:val="62593DE6"/>
    <w:rsid w:val="626B58EA"/>
    <w:rsid w:val="62AD5FF2"/>
    <w:rsid w:val="62BF3350"/>
    <w:rsid w:val="62C04412"/>
    <w:rsid w:val="63082BD1"/>
    <w:rsid w:val="6381243D"/>
    <w:rsid w:val="63A522C1"/>
    <w:rsid w:val="63B662B3"/>
    <w:rsid w:val="63BC0376"/>
    <w:rsid w:val="63C14FC9"/>
    <w:rsid w:val="63DC07E4"/>
    <w:rsid w:val="640D7910"/>
    <w:rsid w:val="642230F9"/>
    <w:rsid w:val="647C0802"/>
    <w:rsid w:val="64993A23"/>
    <w:rsid w:val="65495398"/>
    <w:rsid w:val="65642ACE"/>
    <w:rsid w:val="65735F30"/>
    <w:rsid w:val="65A74568"/>
    <w:rsid w:val="65F94D0D"/>
    <w:rsid w:val="66773D6D"/>
    <w:rsid w:val="66862837"/>
    <w:rsid w:val="66B9313E"/>
    <w:rsid w:val="66CA4DA6"/>
    <w:rsid w:val="670B0BF8"/>
    <w:rsid w:val="671D191A"/>
    <w:rsid w:val="67204E8B"/>
    <w:rsid w:val="677128D8"/>
    <w:rsid w:val="677F5059"/>
    <w:rsid w:val="677F6CED"/>
    <w:rsid w:val="678109CD"/>
    <w:rsid w:val="67DC230E"/>
    <w:rsid w:val="68226145"/>
    <w:rsid w:val="6824502E"/>
    <w:rsid w:val="68547CE3"/>
    <w:rsid w:val="686E67EE"/>
    <w:rsid w:val="68B0111A"/>
    <w:rsid w:val="692B12A0"/>
    <w:rsid w:val="6942733B"/>
    <w:rsid w:val="69650DAF"/>
    <w:rsid w:val="69A461F3"/>
    <w:rsid w:val="6A6F052B"/>
    <w:rsid w:val="6A7320B1"/>
    <w:rsid w:val="6AE3649F"/>
    <w:rsid w:val="6B2D270D"/>
    <w:rsid w:val="6B4831A6"/>
    <w:rsid w:val="6B5B2CF5"/>
    <w:rsid w:val="6B7C7FB5"/>
    <w:rsid w:val="6BD06213"/>
    <w:rsid w:val="6BE90871"/>
    <w:rsid w:val="6C1B6D88"/>
    <w:rsid w:val="6C5B3E74"/>
    <w:rsid w:val="6C6D58E7"/>
    <w:rsid w:val="6CDE17D3"/>
    <w:rsid w:val="6D2D16BD"/>
    <w:rsid w:val="6D3D6777"/>
    <w:rsid w:val="6D7E7E7F"/>
    <w:rsid w:val="6DCC5A70"/>
    <w:rsid w:val="6DF86E3D"/>
    <w:rsid w:val="6E75141D"/>
    <w:rsid w:val="6E7956BE"/>
    <w:rsid w:val="6EA07A82"/>
    <w:rsid w:val="6EB828E2"/>
    <w:rsid w:val="6F6815CF"/>
    <w:rsid w:val="6F756ADF"/>
    <w:rsid w:val="6F9739F9"/>
    <w:rsid w:val="6FB52DEE"/>
    <w:rsid w:val="6FE67191"/>
    <w:rsid w:val="6FF018E7"/>
    <w:rsid w:val="7005476E"/>
    <w:rsid w:val="706D2C1C"/>
    <w:rsid w:val="707D55A9"/>
    <w:rsid w:val="70C64FCE"/>
    <w:rsid w:val="70EF67F0"/>
    <w:rsid w:val="713C4615"/>
    <w:rsid w:val="71403F6B"/>
    <w:rsid w:val="715352FB"/>
    <w:rsid w:val="71550469"/>
    <w:rsid w:val="715853A9"/>
    <w:rsid w:val="71DD2196"/>
    <w:rsid w:val="71EA442B"/>
    <w:rsid w:val="7204020A"/>
    <w:rsid w:val="7234180C"/>
    <w:rsid w:val="727275F5"/>
    <w:rsid w:val="7282309F"/>
    <w:rsid w:val="73652AAF"/>
    <w:rsid w:val="736E554C"/>
    <w:rsid w:val="73805F16"/>
    <w:rsid w:val="73C6686B"/>
    <w:rsid w:val="73E111AC"/>
    <w:rsid w:val="747F6275"/>
    <w:rsid w:val="748A3BAB"/>
    <w:rsid w:val="751B6B9E"/>
    <w:rsid w:val="7585656A"/>
    <w:rsid w:val="76A2766B"/>
    <w:rsid w:val="76A94C6E"/>
    <w:rsid w:val="76AC3CA4"/>
    <w:rsid w:val="78533430"/>
    <w:rsid w:val="78661CE1"/>
    <w:rsid w:val="78A2413F"/>
    <w:rsid w:val="78CD6923"/>
    <w:rsid w:val="78E1125F"/>
    <w:rsid w:val="78F3427F"/>
    <w:rsid w:val="79114AAF"/>
    <w:rsid w:val="79DD1113"/>
    <w:rsid w:val="79E91424"/>
    <w:rsid w:val="7A3C75CE"/>
    <w:rsid w:val="7A4C79C7"/>
    <w:rsid w:val="7AA2573E"/>
    <w:rsid w:val="7ACD0B30"/>
    <w:rsid w:val="7B0650E6"/>
    <w:rsid w:val="7B227210"/>
    <w:rsid w:val="7B680142"/>
    <w:rsid w:val="7B6C49D5"/>
    <w:rsid w:val="7BC65E5A"/>
    <w:rsid w:val="7C2E3ECA"/>
    <w:rsid w:val="7C833431"/>
    <w:rsid w:val="7C8500DC"/>
    <w:rsid w:val="7C8D1451"/>
    <w:rsid w:val="7CC87764"/>
    <w:rsid w:val="7D113171"/>
    <w:rsid w:val="7D907D63"/>
    <w:rsid w:val="7DE26DE6"/>
    <w:rsid w:val="7E0A7F58"/>
    <w:rsid w:val="7EBD0F38"/>
    <w:rsid w:val="7EC747CE"/>
    <w:rsid w:val="7F2073DD"/>
    <w:rsid w:val="7F4A49A9"/>
    <w:rsid w:val="7F680FD3"/>
    <w:rsid w:val="7FC54813"/>
    <w:rsid w:val="7FEE295A"/>
    <w:rsid w:val="7FFD58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character" w:styleId="8">
    <w:name w:val="page number"/>
    <w:basedOn w:val="7"/>
    <w:uiPriority w:val="0"/>
  </w:style>
  <w:style w:type="character" w:customStyle="1" w:styleId="9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kern w:val="2"/>
      <w:sz w:val="18"/>
    </w:rPr>
  </w:style>
  <w:style w:type="character" w:customStyle="1" w:styleId="11">
    <w:name w:val="页眉 Char"/>
    <w:basedOn w:val="7"/>
    <w:link w:val="4"/>
    <w:uiPriority w:val="99"/>
    <w:rPr>
      <w:kern w:val="2"/>
      <w:sz w:val="18"/>
    </w:rPr>
  </w:style>
  <w:style w:type="character" w:customStyle="1" w:styleId="12">
    <w:name w:val="无间隔 Char"/>
    <w:basedOn w:val="7"/>
    <w:link w:val="13"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3">
    <w:name w:val="No Spacing"/>
    <w:link w:val="12"/>
    <w:qFormat/>
    <w:uiPriority w:val="1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e\Desktop\&#24352;&#24935;&#33714;%20%20&#32769;&#24072;%20&#65288;&#26477;&#24030;&#65289;&#35838;&#31243;&#21253;2024&#24180;&#29256;\&#24352;&#24935;&#33714;&#32769;&#24072;%20%20%20%20%20%20%20&#35838;&#31243;&#21253;2024&#24180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gzqh</Company>
  <Pages>5</Pages>
  <Words>1291</Words>
  <Characters>1294</Characters>
  <Lines>17</Lines>
  <Paragraphs>4</Paragraphs>
  <TotalTime>9</TotalTime>
  <ScaleCrop>false</ScaleCrop>
  <LinksUpToDate>false</LinksUpToDate>
  <CharactersWithSpaces>1341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2013-06-25T07:00:00Z</dcterms:created>
  <dc:creator>USER</dc:creator>
  <cp:lastModifiedBy>蓉儿</cp:lastModifiedBy>
  <dcterms:modified xsi:type="dcterms:W3CDTF">2024-01-08T01:21:12Z</dcterms:modified>
  <dc:title>            管理创造奇迹</dc:title>
  <cp:revision>312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0_btnclosed</vt:lpwstr>
  </property>
  <property fmtid="{D5CDD505-2E9C-101B-9397-08002B2CF9AE}" pid="4" name="ICV">
    <vt:lpwstr>B568D353CF8346A7B2C72156742D7D2A_13</vt:lpwstr>
  </property>
</Properties>
</file>