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9CF6AD" w14:textId="77777777" w:rsidR="00236FD1" w:rsidRDefault="000748D2" w:rsidP="00BA7589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C4682D2" wp14:editId="7FF9F3E1">
                <wp:simplePos x="0" y="0"/>
                <wp:positionH relativeFrom="column">
                  <wp:posOffset>504190</wp:posOffset>
                </wp:positionH>
                <wp:positionV relativeFrom="paragraph">
                  <wp:posOffset>49530</wp:posOffset>
                </wp:positionV>
                <wp:extent cx="4176395" cy="685800"/>
                <wp:effectExtent l="0" t="0" r="0" b="0"/>
                <wp:wrapNone/>
                <wp:docPr id="132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7639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DF16CE" w14:textId="77777777" w:rsidR="00043FA5" w:rsidRDefault="006F4013" w:rsidP="00043FA5">
                            <w:pPr>
                              <w:pStyle w:val="a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高效执行五部曲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4682D2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39.7pt;margin-top:3.9pt;width:328.85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" filled="f" stroked="f">
                <v:textbox style="mso-fit-shape-to-text:t">
                  <w:txbxContent>
                    <w:p w14:paraId="2CDF16CE" w14:textId="77777777" w:rsidR="00043FA5" w:rsidRDefault="006F4013" w:rsidP="00043FA5">
                      <w:pPr>
                        <w:pStyle w:val="ab"/>
                        <w:spacing w:before="0" w:beforeAutospacing="0" w:after="0" w:afterAutospacing="0"/>
                      </w:pPr>
                      <w:r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高效执行五部曲</w:t>
                      </w:r>
                    </w:p>
                  </w:txbxContent>
                </v:textbox>
              </v:shape>
            </w:pict>
          </mc:Fallback>
        </mc:AlternateContent>
      </w:r>
    </w:p>
    <w:p w14:paraId="3AB04475" w14:textId="77777777" w:rsidR="00043FA5" w:rsidRDefault="000748D2" w:rsidP="00BA7589">
      <w:pPr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0BE5C5B" wp14:editId="330DFEB8">
                <wp:simplePos x="0" y="0"/>
                <wp:positionH relativeFrom="column">
                  <wp:posOffset>2540</wp:posOffset>
                </wp:positionH>
                <wp:positionV relativeFrom="paragraph">
                  <wp:posOffset>3465195</wp:posOffset>
                </wp:positionV>
                <wp:extent cx="215900" cy="215900"/>
                <wp:effectExtent l="0" t="0" r="12700" b="12700"/>
                <wp:wrapNone/>
                <wp:docPr id="127" name="组合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2596" y="3399390"/>
                          <a:chExt cx="360000" cy="360000"/>
                        </a:xfrm>
                      </wpg:grpSpPr>
                      <wps:wsp>
                        <wps:cNvPr id="128" name="矩形 10"/>
                        <wps:cNvSpPr/>
                        <wps:spPr>
                          <a:xfrm>
                            <a:off x="146572" y="3471398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29" name="矩形 11"/>
                        <wps:cNvSpPr/>
                        <wps:spPr>
                          <a:xfrm>
                            <a:off x="74564" y="3543406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30" name="直接连接符 12"/>
                        <wps:cNvCnPr/>
                        <wps:spPr>
                          <a:xfrm>
                            <a:off x="2596" y="345640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" name="直接连接符 13"/>
                        <wps:cNvCnPr/>
                        <wps:spPr>
                          <a:xfrm rot="16200000" flipH="1" flipV="1">
                            <a:off x="125577" y="3579390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7687C" id="组合 61" o:spid="_x0000_s1026" style="position:absolute;left:0;text-align:left;margin-left:.2pt;margin-top:272.85pt;width:17pt;height:17pt;z-index:251663360" coordorigin="25,33993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">
                <v:rect id="矩形 10" o:spid="_x0000_s1027" style="position:absolute;left:1465;top:34713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" fillcolor="#365f91 [2404]" strokecolor="#243f60 [1604]" strokeweight="2pt"/>
                <v:rect id="矩形 11" o:spid="_x0000_s1028" style="position:absolute;left:745;top:35434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" filled="f" strokecolor="#243f60 [1604]" strokeweight="2pt"/>
                <v:line id="直接连接符 12" o:spid="_x0000_s1029" style="position:absolute;visibility:visible;mso-wrap-style:square" from="25,34564" to="3625,345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" strokecolor="#365f91 [2404]"/>
                <v:line id="直接连接符 13" o:spid="_x0000_s1030" style="position:absolute;rotation:-90;flip:x y;visibility:visible;mso-wrap-style:square" from="1255,35793" to="4855,357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" strokecolor="#365f91 [2404]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A74799" wp14:editId="3AF1959C">
                <wp:simplePos x="0" y="0"/>
                <wp:positionH relativeFrom="column">
                  <wp:posOffset>380365</wp:posOffset>
                </wp:positionH>
                <wp:positionV relativeFrom="paragraph">
                  <wp:posOffset>3261995</wp:posOffset>
                </wp:positionV>
                <wp:extent cx="5157470" cy="2567940"/>
                <wp:effectExtent l="0" t="0" r="0" b="0"/>
                <wp:wrapNone/>
                <wp:docPr id="126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57470" cy="2567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E70B2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课程特点</w:t>
                            </w:r>
                          </w:p>
                          <w:p w14:paraId="35362CC3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五维模型加经典管理理论的萃取，知识内容深入浅出；</w:t>
                            </w:r>
                          </w:p>
                          <w:p w14:paraId="7A601558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创新的活动环节设计，注重实战价值；</w:t>
                            </w:r>
                          </w:p>
                          <w:p w14:paraId="531FCF5F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提供多种实践工具，让学员可以“拿来即用”</w:t>
                            </w:r>
                          </w:p>
                          <w:p w14:paraId="066359D7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学员参与性强，课堂氛围活跃；</w:t>
                            </w:r>
                          </w:p>
                          <w:p w14:paraId="2C7A36EB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形式生动多样，课程寓教于乐。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74799" id="矩形 60" o:spid="_x0000_s1027" style="position:absolute;left:0;text-align:left;margin-left:29.95pt;margin-top:256.85pt;width:406.1pt;height:20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" filled="f" stroked="f" strokeweight="2pt">
                <v:textbox>
                  <w:txbxContent>
                    <w:p w14:paraId="4DFE70B2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课程特点</w:t>
                      </w:r>
                    </w:p>
                    <w:p w14:paraId="35362CC3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五维模型加经典管理理论的萃取，知识内容深入浅出；</w:t>
                      </w:r>
                    </w:p>
                    <w:p w14:paraId="7A601558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创新的活动环节设计，注重实战价值；</w:t>
                      </w:r>
                    </w:p>
                    <w:p w14:paraId="531FCF5F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提供多种实践工具，让学员可以“拿来即用”</w:t>
                      </w:r>
                    </w:p>
                    <w:p w14:paraId="066359D7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学员参与性强，课堂氛围活跃；</w:t>
                      </w:r>
                    </w:p>
                    <w:p w14:paraId="2C7A36EB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2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形式生动多样，课程寓教于乐。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0B24503" wp14:editId="6105676C">
                <wp:simplePos x="0" y="0"/>
                <wp:positionH relativeFrom="column">
                  <wp:posOffset>-5715</wp:posOffset>
                </wp:positionH>
                <wp:positionV relativeFrom="paragraph">
                  <wp:posOffset>5967095</wp:posOffset>
                </wp:positionV>
                <wp:extent cx="215900" cy="215900"/>
                <wp:effectExtent l="0" t="0" r="12700" b="12700"/>
                <wp:wrapNone/>
                <wp:docPr id="114" name="组合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0" y="5142548"/>
                          <a:chExt cx="360000" cy="360000"/>
                        </a:xfrm>
                      </wpg:grpSpPr>
                      <wps:wsp>
                        <wps:cNvPr id="115" name="矩形 15"/>
                        <wps:cNvSpPr/>
                        <wps:spPr>
                          <a:xfrm>
                            <a:off x="143976" y="5214556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6" name="矩形 16"/>
                        <wps:cNvSpPr/>
                        <wps:spPr>
                          <a:xfrm>
                            <a:off x="71968" y="5286564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8" name="直接连接符 17"/>
                        <wps:cNvCnPr/>
                        <wps:spPr>
                          <a:xfrm>
                            <a:off x="0" y="5199566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9" name="直接连接符 19"/>
                        <wps:cNvCnPr/>
                        <wps:spPr>
                          <a:xfrm rot="16200000" flipH="1" flipV="1">
                            <a:off x="122981" y="532254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9A5144" id="组合 67" o:spid="_x0000_s1026" style="position:absolute;left:0;text-align:left;margin-left:-.45pt;margin-top:469.85pt;width:17pt;height:17pt;z-index:251665408" coordorigin=",51425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">
                <v:rect id="矩形 15" o:spid="_x0000_s1027" style="position:absolute;left:1439;top:52145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" fillcolor="#365f91 [2404]" strokecolor="#243f60 [1604]" strokeweight="2pt"/>
                <v:rect id="矩形 16" o:spid="_x0000_s1028" style="position:absolute;left:719;top:52865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" filled="f" strokecolor="#243f60 [1604]" strokeweight="2pt"/>
                <v:line id="直接连接符 17" o:spid="_x0000_s1029" style="position:absolute;visibility:visible;mso-wrap-style:square" from="0,51995" to="3600,5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" strokecolor="#365f91 [2404]"/>
                <v:line id="直接连接符 19" o:spid="_x0000_s1030" style="position:absolute;rotation:-90;flip:x y;visibility:visible;mso-wrap-style:square" from="1229,53225" to="4829,53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" strokecolor="#365f91 [2404]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2A4344" wp14:editId="275D8DB3">
                <wp:simplePos x="0" y="0"/>
                <wp:positionH relativeFrom="column">
                  <wp:posOffset>3732530</wp:posOffset>
                </wp:positionH>
                <wp:positionV relativeFrom="paragraph">
                  <wp:posOffset>1270</wp:posOffset>
                </wp:positionV>
                <wp:extent cx="1557020" cy="487680"/>
                <wp:effectExtent l="0" t="0" r="0" b="0"/>
                <wp:wrapNone/>
                <wp:docPr id="113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7020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2EE6F8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/>
                            </w:pPr>
                            <w:r w:rsidRPr="00043FA5">
                              <w:rPr>
                                <w:rFonts w:asciiTheme="minorHAnsi" w:eastAsia="微软雅黑" w:hAnsi="微软雅黑" w:cstheme="minorBidi" w:hint="eastAsia"/>
                                <w:b/>
                                <w:bCs/>
                                <w:color w:val="984806" w:themeColor="accent6" w:themeShade="80"/>
                                <w:kern w:val="24"/>
                                <w:sz w:val="32"/>
                                <w:szCs w:val="32"/>
                              </w:rPr>
                              <w:t>课程介绍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2A4344" id="TextBox 17" o:spid="_x0000_s1028" type="#_x0000_t202" style="position:absolute;left:0;text-align:left;margin-left:293.9pt;margin-top:.1pt;width:122.6pt;height:3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" filled="f" stroked="f">
                <v:textbox style="mso-fit-shape-to-text:t">
                  <w:txbxContent>
                    <w:p w14:paraId="0A2EE6F8" w14:textId="77777777" w:rsidR="00043FA5" w:rsidRDefault="00043FA5" w:rsidP="00043FA5">
                      <w:pPr>
                        <w:pStyle w:val="ab"/>
                        <w:spacing w:before="0" w:beforeAutospacing="0" w:after="0" w:afterAutospacing="0"/>
                      </w:pPr>
                      <w:r w:rsidRPr="00043FA5">
                        <w:rPr>
                          <w:rFonts w:asciiTheme="minorHAnsi" w:eastAsia="微软雅黑" w:hAnsi="微软雅黑" w:cstheme="minorBidi" w:hint="eastAsia"/>
                          <w:b/>
                          <w:bCs/>
                          <w:color w:val="984806" w:themeColor="accent6" w:themeShade="80"/>
                          <w:kern w:val="24"/>
                          <w:sz w:val="32"/>
                          <w:szCs w:val="32"/>
                        </w:rPr>
                        <w:t>课程介绍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CF4516F" wp14:editId="4B11E258">
                <wp:simplePos x="0" y="0"/>
                <wp:positionH relativeFrom="column">
                  <wp:posOffset>0</wp:posOffset>
                </wp:positionH>
                <wp:positionV relativeFrom="paragraph">
                  <wp:posOffset>29845</wp:posOffset>
                </wp:positionV>
                <wp:extent cx="360045" cy="360045"/>
                <wp:effectExtent l="0" t="0" r="20955" b="20955"/>
                <wp:wrapNone/>
                <wp:docPr id="108" name="组合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0045" cy="360045"/>
                          <a:chOff x="0" y="29657"/>
                          <a:chExt cx="360000" cy="360000"/>
                        </a:xfrm>
                      </wpg:grpSpPr>
                      <wps:wsp>
                        <wps:cNvPr id="109" name="矩形 4"/>
                        <wps:cNvSpPr/>
                        <wps:spPr>
                          <a:xfrm>
                            <a:off x="143976" y="101665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0" name="矩形 6"/>
                        <wps:cNvSpPr/>
                        <wps:spPr>
                          <a:xfrm>
                            <a:off x="71968" y="173673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11" name="直接连接符 7"/>
                        <wps:cNvCnPr/>
                        <wps:spPr>
                          <a:xfrm>
                            <a:off x="0" y="86675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直接连接符 8"/>
                        <wps:cNvCnPr/>
                        <wps:spPr>
                          <a:xfrm rot="16200000" flipH="1" flipV="1">
                            <a:off x="122981" y="209657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ED5D3A" id="组合 12" o:spid="_x0000_s1026" style="position:absolute;left:0;text-align:left;margin-left:0;margin-top:2.35pt;width:28.35pt;height:28.35pt;z-index:251658240" coordorigin=",29657" coordsize="360000,36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">
                <v:rect id="矩形 4" o:spid="_x0000_s1027" style="position:absolute;left:143976;top:101665;width:144016;height:1440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" fillcolor="#365f91 [2404]" strokecolor="#243f60 [1604]" strokeweight="2pt"/>
                <v:rect id="矩形 6" o:spid="_x0000_s1028" style="position:absolute;left:71968;top:173673;width:144016;height:1440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" filled="f" strokecolor="#243f60 [1604]" strokeweight="2pt"/>
                <v:line id="直接连接符 7" o:spid="_x0000_s1029" style="position:absolute;visibility:visible;mso-wrap-style:square" from="0,86675" to="360000,86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" strokecolor="#365f91 [2404]"/>
                <v:line id="直接连接符 8" o:spid="_x0000_s1030" style="position:absolute;rotation:-90;flip:x y;visibility:visible;mso-wrap-style:square" from="122981,209657" to="482981,209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" strokecolor="#365f91 [2404]"/>
              </v:group>
            </w:pict>
          </mc:Fallback>
        </mc:AlternateContent>
      </w:r>
    </w:p>
    <w:p w14:paraId="173F0EC7" w14:textId="77777777" w:rsidR="00043FA5" w:rsidRPr="00043FA5" w:rsidRDefault="00043FA5" w:rsidP="00043FA5">
      <w:pPr>
        <w:rPr>
          <w:sz w:val="20"/>
        </w:rPr>
      </w:pPr>
    </w:p>
    <w:p w14:paraId="6926ACB3" w14:textId="77777777" w:rsidR="00043FA5" w:rsidRPr="00043FA5" w:rsidRDefault="00FF12C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6F83CC" wp14:editId="08252D67">
                <wp:simplePos x="0" y="0"/>
                <wp:positionH relativeFrom="column">
                  <wp:posOffset>300623</wp:posOffset>
                </wp:positionH>
                <wp:positionV relativeFrom="paragraph">
                  <wp:posOffset>60892</wp:posOffset>
                </wp:positionV>
                <wp:extent cx="5924707" cy="2880360"/>
                <wp:effectExtent l="0" t="0" r="0" b="0"/>
                <wp:wrapNone/>
                <wp:docPr id="120" name="矩形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4707" cy="288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3274BF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firstLineChars="200" w:firstLine="420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从员工到基层管理者，最重要的竞争力，始终是“把事情</w:t>
                            </w:r>
                            <w:proofErr w:type="gramStart"/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做对</w:t>
                            </w:r>
                            <w:proofErr w:type="gramEnd"/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”的能力。但是，面对日益复杂多变的工作，甚至需要协调多方资源共同完成一件任务时，我们往往手忙脚乱、处理起事务来力不从心。你是否遇到过下列情形：</w:t>
                            </w:r>
                          </w:p>
                          <w:p w14:paraId="10B57405" w14:textId="77777777" w:rsidR="00043FA5" w:rsidRPr="00FF12C2" w:rsidRDefault="00043FA5" w:rsidP="00FF12C2">
                            <w:pPr>
                              <w:spacing w:line="360" w:lineRule="auto"/>
                              <w:ind w:firstLineChars="200" w:firstLine="420"/>
                            </w:pPr>
                            <w:r w:rsidRPr="00FF12C2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一腔热诚，整天忙里忙外，却还是会耽误事情？</w:t>
                            </w:r>
                          </w:p>
                          <w:p w14:paraId="1C3092E0" w14:textId="77777777" w:rsidR="00043FA5" w:rsidRPr="00FF12C2" w:rsidRDefault="00043FA5" w:rsidP="00FF12C2">
                            <w:pPr>
                              <w:spacing w:line="360" w:lineRule="auto"/>
                              <w:ind w:firstLineChars="200" w:firstLine="420"/>
                            </w:pPr>
                            <w:r w:rsidRPr="00FF12C2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运筹帷幄，拟定的计划一到实施又难以推动？</w:t>
                            </w:r>
                          </w:p>
                          <w:p w14:paraId="0E7F518D" w14:textId="77777777" w:rsidR="00043FA5" w:rsidRPr="00FF12C2" w:rsidRDefault="00043FA5" w:rsidP="00FF12C2">
                            <w:pPr>
                              <w:spacing w:line="360" w:lineRule="auto"/>
                              <w:ind w:firstLineChars="200" w:firstLine="420"/>
                            </w:pPr>
                            <w:r w:rsidRPr="00FF12C2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苦心经营，到头来却发现南辕北辙？</w:t>
                            </w:r>
                          </w:p>
                          <w:p w14:paraId="45684E36" w14:textId="77777777" w:rsidR="00043FA5" w:rsidRPr="00FF12C2" w:rsidRDefault="00043FA5" w:rsidP="00FF12C2">
                            <w:pPr>
                              <w:spacing w:line="360" w:lineRule="auto"/>
                              <w:ind w:firstLineChars="200" w:firstLine="420"/>
                            </w:pPr>
                            <w:r w:rsidRPr="00FF12C2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越来越累，天天加班加点还是干不出让老板满意的成果？</w:t>
                            </w:r>
                          </w:p>
                          <w:p w14:paraId="4D8D4C1A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1"/>
                                <w:szCs w:val="21"/>
                              </w:rPr>
                              <w:t>本课程针对员工执行过程中种种困扰提供了高效的解决思路，是基层管理者以及专业人员的必修课，其提供的工具技巧能帮助大家看清关键的问题，完成并强化计划和执行的质量。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F83CC" id="矩形 52" o:spid="_x0000_s1029" style="position:absolute;left:0;text-align:left;margin-left:23.65pt;margin-top:4.8pt;width:466.5pt;height:2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" filled="f" stroked="f" strokeweight="2pt">
                <v:textbox>
                  <w:txbxContent>
                    <w:p w14:paraId="1E3274BF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firstLineChars="200" w:firstLine="420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从员工到基层管理者，最重要的竞争力，始终是“把事情</w:t>
                      </w:r>
                      <w:proofErr w:type="gramStart"/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做对</w:t>
                      </w:r>
                      <w:proofErr w:type="gramEnd"/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”的能力。但是，面对日益复杂多变的工作，甚至需要协调多方资源共同完成一件任务时，我们往往手忙脚乱、处理起事务来力不从心。你是否遇到过下列情形：</w:t>
                      </w:r>
                    </w:p>
                    <w:p w14:paraId="10B57405" w14:textId="77777777" w:rsidR="00043FA5" w:rsidRPr="00FF12C2" w:rsidRDefault="00043FA5" w:rsidP="00FF12C2">
                      <w:pPr>
                        <w:spacing w:line="360" w:lineRule="auto"/>
                        <w:ind w:firstLineChars="200" w:firstLine="420"/>
                      </w:pPr>
                      <w:r w:rsidRPr="00FF12C2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Cs w:val="21"/>
                        </w:rPr>
                        <w:t>一腔热诚，整天忙里忙外，却还是会耽误事情？</w:t>
                      </w:r>
                    </w:p>
                    <w:p w14:paraId="1C3092E0" w14:textId="77777777" w:rsidR="00043FA5" w:rsidRPr="00FF12C2" w:rsidRDefault="00043FA5" w:rsidP="00FF12C2">
                      <w:pPr>
                        <w:spacing w:line="360" w:lineRule="auto"/>
                        <w:ind w:firstLineChars="200" w:firstLine="420"/>
                      </w:pPr>
                      <w:r w:rsidRPr="00FF12C2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Cs w:val="21"/>
                        </w:rPr>
                        <w:t>运筹帷幄，拟定的计划一到实施又难以推动？</w:t>
                      </w:r>
                    </w:p>
                    <w:p w14:paraId="0E7F518D" w14:textId="77777777" w:rsidR="00043FA5" w:rsidRPr="00FF12C2" w:rsidRDefault="00043FA5" w:rsidP="00FF12C2">
                      <w:pPr>
                        <w:spacing w:line="360" w:lineRule="auto"/>
                        <w:ind w:firstLineChars="200" w:firstLine="420"/>
                      </w:pPr>
                      <w:r w:rsidRPr="00FF12C2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Cs w:val="21"/>
                        </w:rPr>
                        <w:t>苦心经营，到头来却发现南辕北辙？</w:t>
                      </w:r>
                    </w:p>
                    <w:p w14:paraId="45684E36" w14:textId="77777777" w:rsidR="00043FA5" w:rsidRPr="00FF12C2" w:rsidRDefault="00043FA5" w:rsidP="00FF12C2">
                      <w:pPr>
                        <w:spacing w:line="360" w:lineRule="auto"/>
                        <w:ind w:firstLineChars="200" w:firstLine="420"/>
                      </w:pPr>
                      <w:r w:rsidRPr="00FF12C2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Cs w:val="21"/>
                        </w:rPr>
                        <w:t>越来越累，天天加班加点还是干不出让老板满意的成果？</w:t>
                      </w:r>
                    </w:p>
                    <w:p w14:paraId="4D8D4C1A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1"/>
                          <w:szCs w:val="21"/>
                        </w:rPr>
                        <w:t>本课程针对员工执行过程中种种困扰提供了高效的解决思路，是基层管理者以及专业人员的必修课，其提供的工具技巧能帮助大家看清关键的问题，完成并强化计划和执行的质量。</w:t>
                      </w:r>
                    </w:p>
                  </w:txbxContent>
                </v:textbox>
              </v:rect>
            </w:pict>
          </mc:Fallback>
        </mc:AlternateContent>
      </w:r>
    </w:p>
    <w:p w14:paraId="0BBC4904" w14:textId="77777777" w:rsidR="00043FA5" w:rsidRPr="00043FA5" w:rsidRDefault="00043FA5" w:rsidP="00043FA5">
      <w:pPr>
        <w:rPr>
          <w:sz w:val="20"/>
        </w:rPr>
      </w:pPr>
    </w:p>
    <w:p w14:paraId="5149C6D7" w14:textId="77777777" w:rsidR="00043FA5" w:rsidRPr="00043FA5" w:rsidRDefault="00043FA5" w:rsidP="00043FA5">
      <w:pPr>
        <w:rPr>
          <w:sz w:val="20"/>
        </w:rPr>
      </w:pPr>
    </w:p>
    <w:p w14:paraId="165DFC47" w14:textId="77777777" w:rsidR="00043FA5" w:rsidRPr="00043FA5" w:rsidRDefault="00043FA5" w:rsidP="00043FA5">
      <w:pPr>
        <w:rPr>
          <w:sz w:val="20"/>
        </w:rPr>
      </w:pPr>
    </w:p>
    <w:p w14:paraId="2EA3DEED" w14:textId="77777777" w:rsidR="00043FA5" w:rsidRPr="00043FA5" w:rsidRDefault="00043FA5" w:rsidP="00043FA5">
      <w:pPr>
        <w:rPr>
          <w:sz w:val="20"/>
        </w:rPr>
      </w:pPr>
    </w:p>
    <w:p w14:paraId="5FABE73D" w14:textId="77777777" w:rsidR="00043FA5" w:rsidRPr="00043FA5" w:rsidRDefault="00043FA5" w:rsidP="00043FA5">
      <w:pPr>
        <w:rPr>
          <w:sz w:val="20"/>
        </w:rPr>
      </w:pPr>
    </w:p>
    <w:p w14:paraId="60D2F164" w14:textId="77777777" w:rsidR="00043FA5" w:rsidRPr="00043FA5" w:rsidRDefault="00043FA5" w:rsidP="00043FA5">
      <w:pPr>
        <w:rPr>
          <w:sz w:val="20"/>
        </w:rPr>
      </w:pPr>
    </w:p>
    <w:p w14:paraId="17836831" w14:textId="77777777" w:rsidR="00043FA5" w:rsidRPr="00043FA5" w:rsidRDefault="00043FA5" w:rsidP="00043FA5">
      <w:pPr>
        <w:rPr>
          <w:sz w:val="20"/>
        </w:rPr>
      </w:pPr>
    </w:p>
    <w:p w14:paraId="2740D1A1" w14:textId="77777777" w:rsidR="00043FA5" w:rsidRPr="00043FA5" w:rsidRDefault="00043FA5" w:rsidP="00043FA5">
      <w:pPr>
        <w:rPr>
          <w:sz w:val="20"/>
        </w:rPr>
      </w:pPr>
    </w:p>
    <w:p w14:paraId="7CB6DF4E" w14:textId="77777777" w:rsidR="00043FA5" w:rsidRPr="00043FA5" w:rsidRDefault="00043FA5" w:rsidP="00043FA5">
      <w:pPr>
        <w:rPr>
          <w:sz w:val="20"/>
        </w:rPr>
      </w:pPr>
    </w:p>
    <w:p w14:paraId="0EA1C107" w14:textId="77777777" w:rsidR="00043FA5" w:rsidRPr="00043FA5" w:rsidRDefault="00043FA5" w:rsidP="00043FA5">
      <w:pPr>
        <w:rPr>
          <w:sz w:val="20"/>
        </w:rPr>
      </w:pPr>
    </w:p>
    <w:p w14:paraId="6E76EF99" w14:textId="77777777" w:rsidR="00043FA5" w:rsidRPr="00043FA5" w:rsidRDefault="00043FA5" w:rsidP="00043FA5">
      <w:pPr>
        <w:rPr>
          <w:sz w:val="20"/>
        </w:rPr>
      </w:pPr>
    </w:p>
    <w:p w14:paraId="63D2BA6A" w14:textId="77777777" w:rsidR="00043FA5" w:rsidRPr="00043FA5" w:rsidRDefault="00043FA5" w:rsidP="00043FA5">
      <w:pPr>
        <w:rPr>
          <w:sz w:val="20"/>
        </w:rPr>
      </w:pPr>
    </w:p>
    <w:p w14:paraId="26465BD6" w14:textId="77777777" w:rsidR="00043FA5" w:rsidRPr="00043FA5" w:rsidRDefault="00043FA5" w:rsidP="00043FA5">
      <w:pPr>
        <w:rPr>
          <w:sz w:val="20"/>
        </w:rPr>
      </w:pPr>
    </w:p>
    <w:p w14:paraId="743DE6B9" w14:textId="77777777" w:rsidR="00043FA5" w:rsidRPr="00043FA5" w:rsidRDefault="00043FA5" w:rsidP="00043FA5">
      <w:pPr>
        <w:rPr>
          <w:sz w:val="20"/>
        </w:rPr>
      </w:pPr>
    </w:p>
    <w:p w14:paraId="05C93A13" w14:textId="77777777" w:rsidR="00043FA5" w:rsidRPr="00043FA5" w:rsidRDefault="00043FA5" w:rsidP="00043FA5">
      <w:pPr>
        <w:rPr>
          <w:sz w:val="20"/>
        </w:rPr>
      </w:pPr>
    </w:p>
    <w:p w14:paraId="13C5AFEA" w14:textId="77777777" w:rsidR="00043FA5" w:rsidRPr="00043FA5" w:rsidRDefault="00043FA5" w:rsidP="00043FA5">
      <w:pPr>
        <w:rPr>
          <w:sz w:val="20"/>
        </w:rPr>
      </w:pPr>
    </w:p>
    <w:p w14:paraId="21FA62A6" w14:textId="77777777" w:rsidR="00043FA5" w:rsidRPr="00043FA5" w:rsidRDefault="00043FA5" w:rsidP="00043FA5">
      <w:pPr>
        <w:rPr>
          <w:sz w:val="20"/>
        </w:rPr>
      </w:pPr>
    </w:p>
    <w:p w14:paraId="1DA74E74" w14:textId="77777777" w:rsidR="00043FA5" w:rsidRPr="00043FA5" w:rsidRDefault="00043FA5" w:rsidP="00043FA5">
      <w:pPr>
        <w:rPr>
          <w:sz w:val="20"/>
        </w:rPr>
      </w:pPr>
    </w:p>
    <w:p w14:paraId="36796AF1" w14:textId="77777777" w:rsidR="00043FA5" w:rsidRPr="00043FA5" w:rsidRDefault="00043FA5" w:rsidP="00043FA5">
      <w:pPr>
        <w:rPr>
          <w:sz w:val="20"/>
        </w:rPr>
      </w:pPr>
    </w:p>
    <w:p w14:paraId="6B087F3B" w14:textId="77777777" w:rsidR="00043FA5" w:rsidRPr="00043FA5" w:rsidRDefault="00043FA5" w:rsidP="00043FA5">
      <w:pPr>
        <w:rPr>
          <w:sz w:val="20"/>
        </w:rPr>
      </w:pPr>
    </w:p>
    <w:p w14:paraId="4005F8EA" w14:textId="77777777" w:rsidR="00043FA5" w:rsidRPr="00043FA5" w:rsidRDefault="00043FA5" w:rsidP="00043FA5">
      <w:pPr>
        <w:rPr>
          <w:sz w:val="20"/>
        </w:rPr>
      </w:pPr>
    </w:p>
    <w:p w14:paraId="402AF3DD" w14:textId="77777777" w:rsidR="00043FA5" w:rsidRPr="00043FA5" w:rsidRDefault="00043FA5" w:rsidP="00043FA5">
      <w:pPr>
        <w:rPr>
          <w:sz w:val="20"/>
        </w:rPr>
      </w:pPr>
    </w:p>
    <w:p w14:paraId="4ADA2A5E" w14:textId="77777777" w:rsidR="00043FA5" w:rsidRPr="00043FA5" w:rsidRDefault="00043FA5" w:rsidP="00043FA5">
      <w:pPr>
        <w:rPr>
          <w:sz w:val="20"/>
        </w:rPr>
      </w:pPr>
    </w:p>
    <w:p w14:paraId="2E98441F" w14:textId="77777777" w:rsidR="00043FA5" w:rsidRDefault="00043FA5" w:rsidP="00043FA5">
      <w:pPr>
        <w:rPr>
          <w:sz w:val="20"/>
        </w:rPr>
      </w:pPr>
    </w:p>
    <w:p w14:paraId="227A294A" w14:textId="77777777" w:rsidR="00043FA5" w:rsidRDefault="00043FA5" w:rsidP="00043FA5">
      <w:pPr>
        <w:rPr>
          <w:sz w:val="20"/>
        </w:rPr>
      </w:pPr>
    </w:p>
    <w:p w14:paraId="438EAF0F" w14:textId="77777777" w:rsidR="00043FA5" w:rsidRDefault="00043FA5" w:rsidP="00043FA5">
      <w:pPr>
        <w:rPr>
          <w:sz w:val="20"/>
        </w:rPr>
      </w:pPr>
    </w:p>
    <w:p w14:paraId="53DEAE9C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E4788A" wp14:editId="176CE154">
                <wp:simplePos x="0" y="0"/>
                <wp:positionH relativeFrom="column">
                  <wp:posOffset>317500</wp:posOffset>
                </wp:positionH>
                <wp:positionV relativeFrom="paragraph">
                  <wp:posOffset>73025</wp:posOffset>
                </wp:positionV>
                <wp:extent cx="5730240" cy="2860675"/>
                <wp:effectExtent l="0" t="0" r="0" b="0"/>
                <wp:wrapNone/>
                <wp:docPr id="107" name="矩形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2860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DBADF5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课程目标</w:t>
                            </w:r>
                          </w:p>
                          <w:p w14:paraId="67AD7574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理解战略与落地之间的关联，理解“思谋动知悟”五维的思考模式，及基于此模式下对具体开展工作的行为指导；</w:t>
                            </w:r>
                          </w:p>
                          <w:p w14:paraId="047FE119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明确工作任务目标的重要性，掌握制定科学合理的计划的技巧和方法；</w:t>
                            </w:r>
                          </w:p>
                          <w:p w14:paraId="38EB3C85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掌握对于目标实现执行过程中跟进及解决问题的方法；</w:t>
                            </w:r>
                          </w:p>
                          <w:p w14:paraId="337D9C40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通过课程的学习，能够针对现行工作，运用课程中教授的工具和方法，提出优化和需改进部分，并在接下来的工作中得到展示。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E4788A" id="矩形 66" o:spid="_x0000_s1030" style="position:absolute;left:0;text-align:left;margin-left:25pt;margin-top:5.75pt;width:451.2pt;height:22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" filled="f" stroked="f" strokeweight="2pt">
                <v:textbox>
                  <w:txbxContent>
                    <w:p w14:paraId="55DBADF5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课程目标</w:t>
                      </w:r>
                    </w:p>
                    <w:p w14:paraId="67AD7574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理解战略与落地之间的关联，理解“思谋动知悟”五维的思考模式，及基于此模式下对具体开展工作的行为指导；</w:t>
                      </w:r>
                    </w:p>
                    <w:p w14:paraId="047FE119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明确工作任务目标的重要性，掌握制定科学合理的计划的技巧和方法；</w:t>
                      </w:r>
                    </w:p>
                    <w:p w14:paraId="38EB3C85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掌握对于目标实现执行过程中跟进及解决问题的方法；</w:t>
                      </w:r>
                    </w:p>
                    <w:p w14:paraId="337D9C40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3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通过课程的学习，能够针对现行工作，运用课程中教授的工具和方法，提出优化和需改进部分，并在接下来的工作中得到展示。</w:t>
                      </w:r>
                    </w:p>
                  </w:txbxContent>
                </v:textbox>
              </v:rect>
            </w:pict>
          </mc:Fallback>
        </mc:AlternateContent>
      </w:r>
    </w:p>
    <w:p w14:paraId="20DD808C" w14:textId="77777777" w:rsidR="00043FA5" w:rsidRDefault="00043FA5" w:rsidP="00043FA5">
      <w:pPr>
        <w:rPr>
          <w:sz w:val="20"/>
        </w:rPr>
      </w:pPr>
    </w:p>
    <w:p w14:paraId="6C994795" w14:textId="77777777" w:rsidR="00043FA5" w:rsidRDefault="00043FA5" w:rsidP="00043FA5">
      <w:pPr>
        <w:rPr>
          <w:sz w:val="20"/>
        </w:rPr>
      </w:pPr>
    </w:p>
    <w:p w14:paraId="4F5C1F55" w14:textId="77777777" w:rsidR="00043FA5" w:rsidRDefault="00043FA5" w:rsidP="00043FA5">
      <w:pPr>
        <w:rPr>
          <w:sz w:val="20"/>
        </w:rPr>
      </w:pPr>
    </w:p>
    <w:p w14:paraId="1C2AD1A1" w14:textId="77777777" w:rsidR="00043FA5" w:rsidRDefault="00043FA5" w:rsidP="00043FA5">
      <w:pPr>
        <w:rPr>
          <w:sz w:val="20"/>
        </w:rPr>
      </w:pPr>
    </w:p>
    <w:p w14:paraId="31B8C77C" w14:textId="77777777" w:rsidR="00043FA5" w:rsidRDefault="00043FA5" w:rsidP="00043FA5">
      <w:pPr>
        <w:rPr>
          <w:sz w:val="20"/>
        </w:rPr>
      </w:pPr>
    </w:p>
    <w:p w14:paraId="18C9AA27" w14:textId="77777777" w:rsidR="00043FA5" w:rsidRDefault="00043FA5" w:rsidP="00043FA5">
      <w:pPr>
        <w:rPr>
          <w:sz w:val="20"/>
        </w:rPr>
      </w:pPr>
    </w:p>
    <w:p w14:paraId="0B91664C" w14:textId="77777777" w:rsidR="00043FA5" w:rsidRDefault="00043FA5" w:rsidP="00043FA5">
      <w:pPr>
        <w:rPr>
          <w:sz w:val="20"/>
        </w:rPr>
      </w:pPr>
    </w:p>
    <w:p w14:paraId="640E3A10" w14:textId="77777777" w:rsidR="00043FA5" w:rsidRDefault="00043FA5" w:rsidP="00043FA5">
      <w:pPr>
        <w:rPr>
          <w:sz w:val="20"/>
        </w:rPr>
      </w:pPr>
    </w:p>
    <w:p w14:paraId="10D66A75" w14:textId="77777777" w:rsidR="00043FA5" w:rsidRDefault="00043FA5" w:rsidP="00043FA5">
      <w:pPr>
        <w:rPr>
          <w:sz w:val="20"/>
        </w:rPr>
      </w:pPr>
    </w:p>
    <w:p w14:paraId="0CBEBA89" w14:textId="77777777" w:rsidR="00043FA5" w:rsidRDefault="00043FA5" w:rsidP="00043FA5">
      <w:pPr>
        <w:rPr>
          <w:sz w:val="20"/>
        </w:rPr>
      </w:pPr>
    </w:p>
    <w:p w14:paraId="0C06DDCF" w14:textId="77777777" w:rsidR="00043FA5" w:rsidRDefault="00043FA5" w:rsidP="00043FA5">
      <w:pPr>
        <w:rPr>
          <w:sz w:val="20"/>
        </w:rPr>
      </w:pPr>
    </w:p>
    <w:p w14:paraId="7E77FEF9" w14:textId="77777777" w:rsidR="00043FA5" w:rsidRDefault="00043FA5" w:rsidP="00043FA5">
      <w:pPr>
        <w:rPr>
          <w:sz w:val="20"/>
        </w:rPr>
      </w:pPr>
    </w:p>
    <w:p w14:paraId="5C7DA02D" w14:textId="77777777" w:rsidR="00043FA5" w:rsidRDefault="00043FA5" w:rsidP="00043FA5">
      <w:pPr>
        <w:rPr>
          <w:sz w:val="20"/>
        </w:rPr>
      </w:pPr>
    </w:p>
    <w:p w14:paraId="5A76B2CA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739E08" wp14:editId="0C136F69">
                <wp:simplePos x="0" y="0"/>
                <wp:positionH relativeFrom="column">
                  <wp:posOffset>320675</wp:posOffset>
                </wp:positionH>
                <wp:positionV relativeFrom="paragraph">
                  <wp:posOffset>0</wp:posOffset>
                </wp:positionV>
                <wp:extent cx="5157470" cy="921385"/>
                <wp:effectExtent l="0" t="0" r="0" b="0"/>
                <wp:wrapNone/>
                <wp:docPr id="106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57470" cy="921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5C1479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课程对象</w:t>
                            </w:r>
                          </w:p>
                          <w:p w14:paraId="548A365B" w14:textId="13FEEA36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4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  <w:lang w:eastAsia="zh-CN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基层管理及新经理、个体贡献者。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39E08" id="_x0000_s1031" style="position:absolute;left:0;text-align:left;margin-left:25.25pt;margin-top:0;width:406.1pt;height:72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" filled="f" stroked="f" strokeweight="2pt">
                <v:textbox>
                  <w:txbxContent>
                    <w:p w14:paraId="515C1479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课程对象</w:t>
                      </w:r>
                    </w:p>
                    <w:p w14:paraId="548A365B" w14:textId="13FEEA36" w:rsidR="00043FA5" w:rsidRDefault="00043FA5" w:rsidP="00C95A58">
                      <w:pPr>
                        <w:pStyle w:val="aa"/>
                        <w:numPr>
                          <w:ilvl w:val="0"/>
                          <w:numId w:val="4"/>
                        </w:numPr>
                        <w:spacing w:line="360" w:lineRule="auto"/>
                        <w:ind w:firstLineChars="0"/>
                        <w:rPr>
                          <w:sz w:val="22"/>
                          <w:lang w:eastAsia="zh-CN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基层管理及新经理、个体贡献者。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EF449FC" wp14:editId="60A5C098">
                <wp:simplePos x="0" y="0"/>
                <wp:positionH relativeFrom="column">
                  <wp:posOffset>2540</wp:posOffset>
                </wp:positionH>
                <wp:positionV relativeFrom="paragraph">
                  <wp:posOffset>170815</wp:posOffset>
                </wp:positionV>
                <wp:extent cx="215900" cy="215900"/>
                <wp:effectExtent l="0" t="0" r="12700" b="12700"/>
                <wp:wrapNone/>
                <wp:docPr id="101" name="组合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2596" y="171078"/>
                          <a:chExt cx="360000" cy="360000"/>
                        </a:xfrm>
                      </wpg:grpSpPr>
                      <wps:wsp>
                        <wps:cNvPr id="102" name="矩形 21"/>
                        <wps:cNvSpPr/>
                        <wps:spPr>
                          <a:xfrm>
                            <a:off x="146572" y="243086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3" name="矩形 22"/>
                        <wps:cNvSpPr/>
                        <wps:spPr>
                          <a:xfrm>
                            <a:off x="74564" y="315094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04" name="直接连接符 23"/>
                        <wps:cNvCnPr/>
                        <wps:spPr>
                          <a:xfrm>
                            <a:off x="2596" y="228096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5" name="直接连接符 24"/>
                        <wps:cNvCnPr/>
                        <wps:spPr>
                          <a:xfrm rot="16200000" flipH="1" flipV="1">
                            <a:off x="125577" y="35107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385C24" id="组合 61" o:spid="_x0000_s1026" style="position:absolute;left:0;text-align:left;margin-left:.2pt;margin-top:13.45pt;width:17pt;height:17pt;z-index:251668480" coordorigin="25,1710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">
                <v:rect id="矩形 21" o:spid="_x0000_s1027" style="position:absolute;left:1465;top:243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" fillcolor="#365f91 [2404]" strokecolor="#243f60 [1604]" strokeweight="2pt"/>
                <v:rect id="矩形 22" o:spid="_x0000_s1028" style="position:absolute;left:745;top:315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" filled="f" strokecolor="#243f60 [1604]" strokeweight="2pt"/>
                <v:line id="直接连接符 23" o:spid="_x0000_s1029" style="position:absolute;visibility:visible;mso-wrap-style:square" from="25,2280" to="362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" strokecolor="#365f91 [2404]"/>
                <v:line id="直接连接符 24" o:spid="_x0000_s1030" style="position:absolute;rotation:-90;flip:x y;visibility:visible;mso-wrap-style:square" from="1255,3510" to="4855,3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" strokecolor="#365f91 [2404]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2ACBE9" wp14:editId="51DA82ED">
                <wp:simplePos x="0" y="0"/>
                <wp:positionH relativeFrom="column">
                  <wp:posOffset>318135</wp:posOffset>
                </wp:positionH>
                <wp:positionV relativeFrom="paragraph">
                  <wp:posOffset>921385</wp:posOffset>
                </wp:positionV>
                <wp:extent cx="4971415" cy="791845"/>
                <wp:effectExtent l="0" t="0" r="0" b="0"/>
                <wp:wrapNone/>
                <wp:docPr id="100" name="矩形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71415" cy="791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0621D3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课程时长</w:t>
                            </w:r>
                          </w:p>
                          <w:p w14:paraId="044C610A" w14:textId="77777777" w:rsidR="00043FA5" w:rsidRDefault="00043FA5" w:rsidP="00C95A58">
                            <w:pPr>
                              <w:pStyle w:val="aa"/>
                              <w:numPr>
                                <w:ilvl w:val="0"/>
                                <w:numId w:val="5"/>
                              </w:numPr>
                              <w:spacing w:line="360" w:lineRule="auto"/>
                              <w:ind w:firstLineChars="0"/>
                              <w:rPr>
                                <w:sz w:val="22"/>
                              </w:rPr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2天完整版或1天精华版。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2ACBE9" id="_x0000_s1032" style="position:absolute;left:0;text-align:left;margin-left:25.05pt;margin-top:72.55pt;width:391.45pt;height:62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" filled="f" stroked="f" strokeweight="2pt">
                <v:textbox>
                  <w:txbxContent>
                    <w:p w14:paraId="160621D3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课程时长</w:t>
                      </w:r>
                    </w:p>
                    <w:p w14:paraId="044C610A" w14:textId="77777777" w:rsidR="00043FA5" w:rsidRDefault="00043FA5" w:rsidP="00C95A58">
                      <w:pPr>
                        <w:pStyle w:val="aa"/>
                        <w:numPr>
                          <w:ilvl w:val="0"/>
                          <w:numId w:val="5"/>
                        </w:numPr>
                        <w:spacing w:line="360" w:lineRule="auto"/>
                        <w:ind w:firstLineChars="0"/>
                        <w:rPr>
                          <w:sz w:val="22"/>
                        </w:rPr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2天完整版或1天精华版。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ECFFDEE" wp14:editId="46DD93AA">
                <wp:simplePos x="0" y="0"/>
                <wp:positionH relativeFrom="column">
                  <wp:posOffset>0</wp:posOffset>
                </wp:positionH>
                <wp:positionV relativeFrom="paragraph">
                  <wp:posOffset>1095375</wp:posOffset>
                </wp:positionV>
                <wp:extent cx="215900" cy="215900"/>
                <wp:effectExtent l="0" t="0" r="12700" b="12700"/>
                <wp:wrapNone/>
                <wp:docPr id="95" name="组合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0" y="1095110"/>
                          <a:chExt cx="360000" cy="360000"/>
                        </a:xfrm>
                      </wpg:grpSpPr>
                      <wps:wsp>
                        <wps:cNvPr id="96" name="矩形 9"/>
                        <wps:cNvSpPr/>
                        <wps:spPr>
                          <a:xfrm>
                            <a:off x="143976" y="1167118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7" name="矩形 10"/>
                        <wps:cNvSpPr/>
                        <wps:spPr>
                          <a:xfrm>
                            <a:off x="71968" y="1239126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8" name="直接连接符 11"/>
                        <wps:cNvCnPr/>
                        <wps:spPr>
                          <a:xfrm>
                            <a:off x="0" y="115212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直接连接符 12"/>
                        <wps:cNvCnPr/>
                        <wps:spPr>
                          <a:xfrm rot="16200000" flipH="1" flipV="1">
                            <a:off x="122981" y="1275110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11CC97" id="组合 67" o:spid="_x0000_s1026" style="position:absolute;left:0;text-align:left;margin-left:0;margin-top:86.25pt;width:17pt;height:17pt;z-index:251670528" coordorigin=",10951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">
                <v:rect id="矩形 9" o:spid="_x0000_s1027" style="position:absolute;left:1439;top:11671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" fillcolor="#365f91 [2404]" strokecolor="#243f60 [1604]" strokeweight="2pt"/>
                <v:rect id="矩形 10" o:spid="_x0000_s1028" style="position:absolute;left:719;top:12391;width:1440;height: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" filled="f" strokecolor="#243f60 [1604]" strokeweight="2pt"/>
                <v:line id="直接连接符 11" o:spid="_x0000_s1029" style="position:absolute;visibility:visible;mso-wrap-style:square" from="0,11521" to="3600,11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" strokecolor="#365f91 [2404]"/>
                <v:line id="直接连接符 12" o:spid="_x0000_s1030" style="position:absolute;rotation:-90;flip:x y;visibility:visible;mso-wrap-style:square" from="1229,12751" to="4829,127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" strokecolor="#365f91 [2404]"/>
              </v:group>
            </w:pict>
          </mc:Fallback>
        </mc:AlternateContent>
      </w:r>
    </w:p>
    <w:p w14:paraId="16B5E46C" w14:textId="77777777" w:rsidR="00043FA5" w:rsidRDefault="00043FA5" w:rsidP="00043FA5">
      <w:pPr>
        <w:rPr>
          <w:sz w:val="20"/>
        </w:rPr>
      </w:pPr>
    </w:p>
    <w:p w14:paraId="5B08D26F" w14:textId="77777777" w:rsidR="00043FA5" w:rsidRDefault="00043FA5" w:rsidP="00043FA5">
      <w:pPr>
        <w:rPr>
          <w:sz w:val="20"/>
        </w:rPr>
      </w:pPr>
    </w:p>
    <w:p w14:paraId="7C7DC5EF" w14:textId="77777777" w:rsidR="00043FA5" w:rsidRDefault="00043FA5" w:rsidP="00043FA5">
      <w:pPr>
        <w:rPr>
          <w:sz w:val="20"/>
        </w:rPr>
      </w:pPr>
    </w:p>
    <w:p w14:paraId="001F6B52" w14:textId="77777777" w:rsidR="00043FA5" w:rsidRDefault="00043FA5" w:rsidP="00043FA5">
      <w:pPr>
        <w:rPr>
          <w:sz w:val="20"/>
        </w:rPr>
      </w:pPr>
    </w:p>
    <w:p w14:paraId="5064E841" w14:textId="77777777" w:rsidR="00043FA5" w:rsidRDefault="00043FA5" w:rsidP="00043FA5">
      <w:pPr>
        <w:rPr>
          <w:sz w:val="20"/>
        </w:rPr>
      </w:pPr>
    </w:p>
    <w:p w14:paraId="4A2ED9AF" w14:textId="77777777" w:rsidR="00043FA5" w:rsidRDefault="00043FA5" w:rsidP="00043FA5">
      <w:pPr>
        <w:rPr>
          <w:sz w:val="20"/>
        </w:rPr>
      </w:pPr>
    </w:p>
    <w:p w14:paraId="0261EF29" w14:textId="77777777" w:rsidR="00043FA5" w:rsidRDefault="00043FA5" w:rsidP="00043FA5">
      <w:pPr>
        <w:rPr>
          <w:sz w:val="20"/>
        </w:rPr>
      </w:pPr>
    </w:p>
    <w:p w14:paraId="0220B08B" w14:textId="77777777" w:rsidR="00043FA5" w:rsidRDefault="00043FA5" w:rsidP="00043FA5">
      <w:pPr>
        <w:rPr>
          <w:sz w:val="20"/>
        </w:rPr>
      </w:pPr>
    </w:p>
    <w:p w14:paraId="3B218443" w14:textId="77777777" w:rsidR="00043FA5" w:rsidRDefault="00043FA5" w:rsidP="00043FA5">
      <w:pPr>
        <w:rPr>
          <w:sz w:val="20"/>
        </w:rPr>
      </w:pPr>
    </w:p>
    <w:p w14:paraId="0FDBDEEC" w14:textId="77777777" w:rsidR="00043FA5" w:rsidRDefault="00FF12C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9BE2E4" wp14:editId="3D76CB3B">
                <wp:simplePos x="0" y="0"/>
                <wp:positionH relativeFrom="column">
                  <wp:posOffset>259080</wp:posOffset>
                </wp:positionH>
                <wp:positionV relativeFrom="paragraph">
                  <wp:posOffset>111697</wp:posOffset>
                </wp:positionV>
                <wp:extent cx="5647055" cy="2600325"/>
                <wp:effectExtent l="0" t="0" r="0" b="0"/>
                <wp:wrapNone/>
                <wp:docPr id="94" name="矩形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47055" cy="2600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85E6A7" w14:textId="77777777" w:rsidR="00043FA5" w:rsidRPr="00FF12C2" w:rsidRDefault="00043FA5" w:rsidP="00FF12C2">
                            <w:pPr>
                              <w:pStyle w:val="ab"/>
                              <w:spacing w:before="0" w:beforeAutospacing="0" w:after="0" w:afterAutospacing="0" w:line="360" w:lineRule="auto"/>
                              <w:ind w:firstLineChars="200" w:firstLine="480"/>
                              <w:rPr>
                                <w:rFonts w:ascii="楷体" w:eastAsia="楷体" w:hAnsi="楷体"/>
                                <w:sz w:val="32"/>
                              </w:rPr>
                            </w:pPr>
                            <w:r w:rsidRPr="00FF12C2"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课程的核心结构围绕着执行力的五个维度展开。</w:t>
                            </w:r>
                          </w:p>
                          <w:p w14:paraId="61EE6FB5" w14:textId="77777777" w:rsidR="00043FA5" w:rsidRPr="00FF12C2" w:rsidRDefault="00043FA5" w:rsidP="00FF12C2">
                            <w:pPr>
                              <w:pStyle w:val="ab"/>
                              <w:spacing w:before="0" w:beforeAutospacing="0" w:after="0" w:afterAutospacing="0" w:line="360" w:lineRule="auto"/>
                              <w:ind w:firstLineChars="200" w:firstLine="480"/>
                              <w:rPr>
                                <w:rFonts w:ascii="楷体" w:eastAsia="楷体" w:hAnsi="楷体"/>
                                <w:sz w:val="32"/>
                              </w:rPr>
                            </w:pPr>
                            <w:r w:rsidRPr="00FF12C2"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“思、谋、动、知、悟” 五个步骤提供的是一整套有关执行力的做事方式，针对不同的“工作模式”，每个管理者可以自由提取每个步骤的方法和工具，巧妙结合工作实际运用，事半功倍。</w:t>
                            </w:r>
                          </w:p>
                          <w:p w14:paraId="13404C55" w14:textId="77777777" w:rsidR="00043FA5" w:rsidRPr="00FF12C2" w:rsidRDefault="00043FA5" w:rsidP="00FF12C2">
                            <w:pPr>
                              <w:pStyle w:val="ab"/>
                              <w:spacing w:before="0" w:beforeAutospacing="0" w:after="0" w:afterAutospacing="0" w:line="360" w:lineRule="auto"/>
                              <w:ind w:firstLineChars="200" w:firstLine="480"/>
                              <w:rPr>
                                <w:rFonts w:ascii="楷体" w:eastAsia="楷体" w:hAnsi="楷体"/>
                                <w:sz w:val="32"/>
                              </w:rPr>
                            </w:pPr>
                            <w:r w:rsidRPr="00FF12C2"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不同模式的工作在运用这五个维度有各有侧重，如果能够真正掌握它们之中的要诀，那么便能够能熟练掌握各个维度的关键用途，从而就可以实现在不同的工作模式中进行自由切换。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BE2E4" id="矩形 116" o:spid="_x0000_s1033" style="position:absolute;left:0;text-align:left;margin-left:20.4pt;margin-top:8.8pt;width:444.65pt;height:204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" filled="f" stroked="f" strokeweight="2pt">
                <v:textbox>
                  <w:txbxContent>
                    <w:p w14:paraId="2E85E6A7" w14:textId="77777777" w:rsidR="00043FA5" w:rsidRPr="00FF12C2" w:rsidRDefault="00043FA5" w:rsidP="00FF12C2">
                      <w:pPr>
                        <w:pStyle w:val="ab"/>
                        <w:spacing w:before="0" w:beforeAutospacing="0" w:after="0" w:afterAutospacing="0" w:line="360" w:lineRule="auto"/>
                        <w:ind w:firstLineChars="200" w:firstLine="480"/>
                        <w:rPr>
                          <w:rFonts w:ascii="楷体" w:eastAsia="楷体" w:hAnsi="楷体"/>
                          <w:sz w:val="32"/>
                        </w:rPr>
                      </w:pPr>
                      <w:r w:rsidRPr="00FF12C2"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课程的核心结构围绕着执行力的五个维度展开。</w:t>
                      </w:r>
                    </w:p>
                    <w:p w14:paraId="61EE6FB5" w14:textId="77777777" w:rsidR="00043FA5" w:rsidRPr="00FF12C2" w:rsidRDefault="00043FA5" w:rsidP="00FF12C2">
                      <w:pPr>
                        <w:pStyle w:val="ab"/>
                        <w:spacing w:before="0" w:beforeAutospacing="0" w:after="0" w:afterAutospacing="0" w:line="360" w:lineRule="auto"/>
                        <w:ind w:firstLineChars="200" w:firstLine="480"/>
                        <w:rPr>
                          <w:rFonts w:ascii="楷体" w:eastAsia="楷体" w:hAnsi="楷体"/>
                          <w:sz w:val="32"/>
                        </w:rPr>
                      </w:pPr>
                      <w:r w:rsidRPr="00FF12C2"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“思、谋、动、知、悟” 五个步骤提供的是一整套有关执行力的做事方式，针对不同的“工作模式”，每个管理者可以自由提取每个步骤的方法和工具，巧妙结合工作实际运用，事半功倍。</w:t>
                      </w:r>
                    </w:p>
                    <w:p w14:paraId="13404C55" w14:textId="77777777" w:rsidR="00043FA5" w:rsidRPr="00FF12C2" w:rsidRDefault="00043FA5" w:rsidP="00FF12C2">
                      <w:pPr>
                        <w:pStyle w:val="ab"/>
                        <w:spacing w:before="0" w:beforeAutospacing="0" w:after="0" w:afterAutospacing="0" w:line="360" w:lineRule="auto"/>
                        <w:ind w:firstLineChars="200" w:firstLine="480"/>
                        <w:rPr>
                          <w:rFonts w:ascii="楷体" w:eastAsia="楷体" w:hAnsi="楷体"/>
                          <w:sz w:val="32"/>
                        </w:rPr>
                      </w:pPr>
                      <w:r w:rsidRPr="00FF12C2"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不同模式的工作在运用这五个维度有各有侧重，如果能够真正掌握它们之中的要诀，那么便能够能熟练掌握各个维度的关键用途，从而就可以实现在不同的工作模式中进行自由切换。</w:t>
                      </w:r>
                    </w:p>
                  </w:txbxContent>
                </v:textbox>
              </v:rect>
            </w:pict>
          </mc:Fallback>
        </mc:AlternateContent>
      </w:r>
    </w:p>
    <w:p w14:paraId="0103B4BE" w14:textId="77777777" w:rsidR="00043FA5" w:rsidRDefault="00043FA5" w:rsidP="00043FA5">
      <w:pPr>
        <w:rPr>
          <w:sz w:val="20"/>
        </w:rPr>
      </w:pPr>
    </w:p>
    <w:p w14:paraId="06398890" w14:textId="77777777" w:rsidR="00043FA5" w:rsidRDefault="00043FA5" w:rsidP="00043FA5">
      <w:pPr>
        <w:rPr>
          <w:sz w:val="20"/>
        </w:rPr>
      </w:pPr>
    </w:p>
    <w:p w14:paraId="68389DE1" w14:textId="77777777" w:rsidR="00043FA5" w:rsidRDefault="00043FA5" w:rsidP="00043FA5">
      <w:pPr>
        <w:rPr>
          <w:sz w:val="20"/>
        </w:rPr>
      </w:pPr>
    </w:p>
    <w:p w14:paraId="5F0DB475" w14:textId="77777777" w:rsidR="00043FA5" w:rsidRDefault="00043FA5" w:rsidP="00043FA5">
      <w:pPr>
        <w:rPr>
          <w:sz w:val="20"/>
        </w:rPr>
      </w:pPr>
    </w:p>
    <w:p w14:paraId="2BD0E6CA" w14:textId="77777777" w:rsidR="00043FA5" w:rsidRDefault="00043FA5" w:rsidP="00043FA5">
      <w:pPr>
        <w:rPr>
          <w:sz w:val="20"/>
        </w:rPr>
      </w:pPr>
    </w:p>
    <w:p w14:paraId="083297A5" w14:textId="77777777" w:rsidR="00043FA5" w:rsidRDefault="00043FA5" w:rsidP="00043FA5">
      <w:pPr>
        <w:rPr>
          <w:sz w:val="20"/>
        </w:rPr>
      </w:pPr>
    </w:p>
    <w:p w14:paraId="17F05AA1" w14:textId="77777777" w:rsidR="00043FA5" w:rsidRDefault="00043FA5" w:rsidP="00043FA5">
      <w:pPr>
        <w:rPr>
          <w:sz w:val="20"/>
        </w:rPr>
      </w:pPr>
    </w:p>
    <w:p w14:paraId="7AD1831D" w14:textId="77777777" w:rsidR="00043FA5" w:rsidRDefault="00043FA5" w:rsidP="00043FA5">
      <w:pPr>
        <w:rPr>
          <w:sz w:val="20"/>
        </w:rPr>
      </w:pPr>
    </w:p>
    <w:p w14:paraId="529FEB51" w14:textId="77777777" w:rsidR="00043FA5" w:rsidRDefault="00043FA5" w:rsidP="00043FA5">
      <w:pPr>
        <w:rPr>
          <w:sz w:val="20"/>
        </w:rPr>
      </w:pPr>
    </w:p>
    <w:p w14:paraId="5C135EF6" w14:textId="77777777" w:rsidR="00043FA5" w:rsidRDefault="00043FA5" w:rsidP="00043FA5">
      <w:pPr>
        <w:rPr>
          <w:sz w:val="20"/>
        </w:rPr>
      </w:pPr>
    </w:p>
    <w:p w14:paraId="6E2EE9B7" w14:textId="5563D62B" w:rsidR="00043FA5" w:rsidRDefault="00043FA5" w:rsidP="00043FA5">
      <w:pPr>
        <w:rPr>
          <w:sz w:val="20"/>
        </w:rPr>
      </w:pPr>
    </w:p>
    <w:p w14:paraId="18C91655" w14:textId="266D9F66" w:rsidR="00043FA5" w:rsidRDefault="00043FA5" w:rsidP="00043FA5">
      <w:pPr>
        <w:rPr>
          <w:sz w:val="20"/>
        </w:rPr>
      </w:pPr>
    </w:p>
    <w:p w14:paraId="756A704D" w14:textId="31F43E9C" w:rsidR="00043FA5" w:rsidRDefault="00B061CC" w:rsidP="00043FA5">
      <w:pPr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212A89D" wp14:editId="49471C24">
                <wp:simplePos x="0" y="0"/>
                <wp:positionH relativeFrom="column">
                  <wp:posOffset>449580</wp:posOffset>
                </wp:positionH>
                <wp:positionV relativeFrom="paragraph">
                  <wp:posOffset>32385</wp:posOffset>
                </wp:positionV>
                <wp:extent cx="5036820" cy="3661410"/>
                <wp:effectExtent l="0" t="0" r="0" b="0"/>
                <wp:wrapNone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36820" cy="3661410"/>
                          <a:chOff x="0" y="0"/>
                          <a:chExt cx="5036820" cy="3661410"/>
                        </a:xfrm>
                      </wpg:grpSpPr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0640" y="3362960"/>
                            <a:ext cx="2419350" cy="298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10C8A9" w14:textId="1025B96F" w:rsidR="00B061CC" w:rsidRDefault="00B061CC">
                              <w:r>
                                <w:rPr>
                                  <w:rFonts w:hint="eastAsia"/>
                                </w:rPr>
                                <w:t>《高效执行五部曲》课程逻辑图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5036820" cy="3253740"/>
                            <a:chOff x="0" y="0"/>
                            <a:chExt cx="5036820" cy="3253740"/>
                          </a:xfrm>
                        </wpg:grpSpPr>
                        <pic:pic xmlns:pic="http://schemas.openxmlformats.org/drawingml/2006/picture">
                          <pic:nvPicPr>
                            <pic:cNvPr id="1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036820" cy="325374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" name="椭圆 2"/>
                          <wps:cNvSpPr/>
                          <wps:spPr>
                            <a:xfrm>
                              <a:off x="1808480" y="1381760"/>
                              <a:ext cx="1158240" cy="1168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A1C966" w14:textId="1F6D14FD" w:rsidR="00B061CC" w:rsidRDefault="00B061CC" w:rsidP="00B061CC">
                                <w:pPr>
                                  <w:rPr>
                                    <w:rFonts w:hint="eastAsia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40560" y="1544320"/>
                              <a:ext cx="87376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DE86B6A" w14:textId="0DE21572" w:rsidR="00B061CC" w:rsidRPr="00B061CC" w:rsidRDefault="00B061CC" w:rsidP="00B061CC">
                                <w:pPr>
                                  <w:jc w:val="center"/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</w:pPr>
                                <w:r w:rsidRPr="00B061CC"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  <w:t>思维模式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4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27200" y="2052320"/>
                              <a:ext cx="74168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F51819" w14:textId="19E4ECD1" w:rsidR="00B061CC" w:rsidRPr="00B061CC" w:rsidRDefault="00B061CC" w:rsidP="00B061CC">
                                <w:pPr>
                                  <w:jc w:val="center"/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</w:pPr>
                                <w:r w:rsidRPr="00B061CC"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  <w:t>工具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26640" y="2042160"/>
                              <a:ext cx="680720" cy="2984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83914E" w14:textId="5BC22BF5" w:rsidR="00B061CC" w:rsidRPr="00B061CC" w:rsidRDefault="00B061CC" w:rsidP="00B061CC">
                                <w:pPr>
                                  <w:jc w:val="center"/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</w:pPr>
                                <w:r w:rsidRPr="00B061CC">
                                  <w:rPr>
                                    <w:rFonts w:ascii="黑体" w:eastAsia="黑体" w:hAnsi="黑体" w:hint="eastAsia"/>
                                    <w:b/>
                                    <w:sz w:val="24"/>
                                  </w:rPr>
                                  <w:t>技巧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6" name="直接连接符 6"/>
                          <wps:cNvCnPr/>
                          <wps:spPr>
                            <a:xfrm flipH="1">
                              <a:off x="2113280" y="1818640"/>
                              <a:ext cx="193040" cy="23368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直接连接符 8"/>
                          <wps:cNvCnPr/>
                          <wps:spPr>
                            <a:xfrm flipH="1" flipV="1">
                              <a:off x="2458720" y="1818640"/>
                              <a:ext cx="193040" cy="2235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" name="直接连接符 7"/>
                        <wps:cNvCnPr/>
                        <wps:spPr>
                          <a:xfrm flipH="1" flipV="1">
                            <a:off x="2296160" y="2204720"/>
                            <a:ext cx="17272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12A89D" id="组合 10" o:spid="_x0000_s1034" style="position:absolute;left:0;text-align:left;margin-left:35.4pt;margin-top:2.55pt;width:396.6pt;height:288.3pt;z-index:251717632" coordsize="50368,366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">
                <v:shape id="文本框 2" o:spid="_x0000_s1035" type="#_x0000_t202" style="position:absolute;left:13106;top:33629;width:24193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1610C8A9" w14:textId="1025B96F" w:rsidR="00B061CC" w:rsidRDefault="00B061CC">
                        <w:r>
                          <w:rPr>
                            <w:rFonts w:hint="eastAsia"/>
                          </w:rPr>
                          <w:t>《高效执行五部曲》课程逻辑图</w:t>
                        </w:r>
                      </w:p>
                    </w:txbxContent>
                  </v:textbox>
                </v:shape>
                <v:group id="组合 9" o:spid="_x0000_s1036" style="position:absolute;width:50368;height:32537" coordsize="50368,32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1" o:spid="_x0000_s1037" type="#_x0000_t75" style="position:absolute;width:50368;height:325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">
                    <v:imagedata r:id="rId9" o:title=""/>
                  </v:shape>
                  <v:oval id="椭圆 2" o:spid="_x0000_s1038" style="position:absolute;left:18084;top:13817;width:11583;height:116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" fillcolor="white [3201]" strokecolor="#f79646 [3209]" strokeweight="2pt">
                    <v:textbox>
                      <w:txbxContent>
                        <w:p w14:paraId="01A1C966" w14:textId="1F6D14FD" w:rsidR="00B061CC" w:rsidRDefault="00B061CC" w:rsidP="00B061CC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v:textbox>
                  </v:oval>
                  <v:shape id="文本框 2" o:spid="_x0000_s1039" type="#_x0000_t202" style="position:absolute;left:19405;top:15443;width:8738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  <v:textbox style="mso-fit-shape-to-text:t">
                      <w:txbxContent>
                        <w:p w14:paraId="2DE86B6A" w14:textId="0DE21572" w:rsidR="00B061CC" w:rsidRPr="00B061CC" w:rsidRDefault="00B061CC" w:rsidP="00B061CC">
                          <w:pPr>
                            <w:jc w:val="center"/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</w:pPr>
                          <w:r w:rsidRPr="00B061CC"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  <w:t>思维模式</w:t>
                          </w:r>
                        </w:p>
                      </w:txbxContent>
                    </v:textbox>
                  </v:shape>
                  <v:shape id="文本框 2" o:spid="_x0000_s1040" type="#_x0000_t202" style="position:absolute;left:17272;top:20523;width:7416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  <v:textbox style="mso-fit-shape-to-text:t">
                      <w:txbxContent>
                        <w:p w14:paraId="31F51819" w14:textId="19E4ECD1" w:rsidR="00B061CC" w:rsidRPr="00B061CC" w:rsidRDefault="00B061CC" w:rsidP="00B061CC">
                          <w:pPr>
                            <w:jc w:val="center"/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</w:pPr>
                          <w:r w:rsidRPr="00B061CC"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  <w:t>工具</w:t>
                          </w:r>
                        </w:p>
                      </w:txbxContent>
                    </v:textbox>
                  </v:shape>
                  <v:shape id="文本框 2" o:spid="_x0000_s1041" type="#_x0000_t202" style="position:absolute;left:23266;top:20421;width:6807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  <v:textbox style="mso-fit-shape-to-text:t">
                      <w:txbxContent>
                        <w:p w14:paraId="4D83914E" w14:textId="5BC22BF5" w:rsidR="00B061CC" w:rsidRPr="00B061CC" w:rsidRDefault="00B061CC" w:rsidP="00B061CC">
                          <w:pPr>
                            <w:jc w:val="center"/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</w:pPr>
                          <w:r w:rsidRPr="00B061CC">
                            <w:rPr>
                              <w:rFonts w:ascii="黑体" w:eastAsia="黑体" w:hAnsi="黑体" w:hint="eastAsia"/>
                              <w:b/>
                              <w:sz w:val="24"/>
                            </w:rPr>
                            <w:t>技巧</w:t>
                          </w:r>
                        </w:p>
                      </w:txbxContent>
                    </v:textbox>
                  </v:shape>
                  <v:line id="直接连接符 6" o:spid="_x0000_s1042" style="position:absolute;flip:x;visibility:visible;mso-wrap-style:square" from="21132,18186" to="23063,20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" strokecolor="#4579b8 [3044]"/>
                  <v:line id="直接连接符 8" o:spid="_x0000_s1043" style="position:absolute;flip:x y;visibility:visible;mso-wrap-style:square" from="24587,18186" to="26517,204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" strokecolor="#4579b8 [3044]"/>
                </v:group>
                <v:line id="直接连接符 7" o:spid="_x0000_s1044" style="position:absolute;flip:x y;visibility:visible;mso-wrap-style:square" from="22961,22047" to="24688,22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" strokecolor="#4579b8 [3044]"/>
              </v:group>
            </w:pict>
          </mc:Fallback>
        </mc:AlternateContent>
      </w:r>
    </w:p>
    <w:p w14:paraId="0F63275F" w14:textId="3E305BBA" w:rsidR="00043FA5" w:rsidRDefault="00043FA5" w:rsidP="00043FA5">
      <w:pPr>
        <w:rPr>
          <w:sz w:val="20"/>
        </w:rPr>
      </w:pPr>
    </w:p>
    <w:p w14:paraId="69EA227A" w14:textId="77777777" w:rsidR="00043FA5" w:rsidRDefault="00043FA5" w:rsidP="00043FA5">
      <w:pPr>
        <w:rPr>
          <w:sz w:val="20"/>
        </w:rPr>
      </w:pPr>
    </w:p>
    <w:p w14:paraId="5639A0A6" w14:textId="77777777" w:rsidR="00043FA5" w:rsidRDefault="00043FA5" w:rsidP="00043FA5">
      <w:pPr>
        <w:rPr>
          <w:sz w:val="20"/>
        </w:rPr>
      </w:pPr>
    </w:p>
    <w:p w14:paraId="7BD4E395" w14:textId="77777777" w:rsidR="00043FA5" w:rsidRDefault="00043FA5" w:rsidP="00043FA5">
      <w:pPr>
        <w:rPr>
          <w:sz w:val="20"/>
        </w:rPr>
      </w:pPr>
    </w:p>
    <w:p w14:paraId="312BBED2" w14:textId="77777777" w:rsidR="00043FA5" w:rsidRDefault="00043FA5" w:rsidP="00043FA5">
      <w:pPr>
        <w:rPr>
          <w:sz w:val="20"/>
        </w:rPr>
      </w:pPr>
    </w:p>
    <w:p w14:paraId="76444325" w14:textId="225DD224" w:rsidR="00043FA5" w:rsidRDefault="00043FA5" w:rsidP="00043FA5">
      <w:pPr>
        <w:rPr>
          <w:sz w:val="20"/>
        </w:rPr>
      </w:pPr>
    </w:p>
    <w:p w14:paraId="33D0DFDF" w14:textId="1D46990A" w:rsidR="00043FA5" w:rsidRDefault="00043FA5" w:rsidP="00043FA5">
      <w:pPr>
        <w:rPr>
          <w:sz w:val="20"/>
        </w:rPr>
      </w:pPr>
    </w:p>
    <w:p w14:paraId="6F294A8C" w14:textId="66DB477A" w:rsidR="00043FA5" w:rsidRDefault="00043FA5" w:rsidP="00043FA5">
      <w:pPr>
        <w:rPr>
          <w:sz w:val="20"/>
        </w:rPr>
      </w:pPr>
    </w:p>
    <w:p w14:paraId="1E1DC337" w14:textId="60626AD1" w:rsidR="00043FA5" w:rsidRDefault="00043FA5" w:rsidP="00043FA5">
      <w:pPr>
        <w:rPr>
          <w:sz w:val="20"/>
        </w:rPr>
      </w:pPr>
    </w:p>
    <w:p w14:paraId="76D6CD40" w14:textId="0DDCCBF3" w:rsidR="00043FA5" w:rsidRDefault="00043FA5" w:rsidP="00043FA5">
      <w:pPr>
        <w:rPr>
          <w:sz w:val="20"/>
        </w:rPr>
      </w:pPr>
    </w:p>
    <w:p w14:paraId="298CF9E7" w14:textId="042BDD02" w:rsidR="00043FA5" w:rsidRDefault="00043FA5" w:rsidP="00043FA5">
      <w:pPr>
        <w:rPr>
          <w:sz w:val="20"/>
        </w:rPr>
      </w:pPr>
    </w:p>
    <w:p w14:paraId="205BCAE4" w14:textId="77777777" w:rsidR="00043FA5" w:rsidRDefault="00043FA5" w:rsidP="00043FA5">
      <w:pPr>
        <w:rPr>
          <w:sz w:val="20"/>
        </w:rPr>
      </w:pPr>
    </w:p>
    <w:p w14:paraId="7C835A9A" w14:textId="77777777" w:rsidR="00043FA5" w:rsidRDefault="00043FA5" w:rsidP="00043FA5">
      <w:pPr>
        <w:rPr>
          <w:sz w:val="20"/>
        </w:rPr>
      </w:pPr>
    </w:p>
    <w:p w14:paraId="5637B49D" w14:textId="77777777" w:rsidR="00043FA5" w:rsidRDefault="00043FA5" w:rsidP="00043FA5">
      <w:pPr>
        <w:rPr>
          <w:sz w:val="20"/>
        </w:rPr>
      </w:pPr>
    </w:p>
    <w:p w14:paraId="3218CFD1" w14:textId="77777777" w:rsidR="00043FA5" w:rsidRDefault="00043FA5" w:rsidP="00043FA5">
      <w:pPr>
        <w:rPr>
          <w:sz w:val="20"/>
        </w:rPr>
      </w:pPr>
    </w:p>
    <w:p w14:paraId="7CE94429" w14:textId="21043D0A" w:rsidR="00043FA5" w:rsidRDefault="00043FA5" w:rsidP="00043FA5">
      <w:pPr>
        <w:rPr>
          <w:sz w:val="20"/>
        </w:rPr>
      </w:pPr>
    </w:p>
    <w:p w14:paraId="1BE8E4CA" w14:textId="3631D861" w:rsidR="00043FA5" w:rsidRDefault="00043FA5" w:rsidP="00043FA5">
      <w:pPr>
        <w:rPr>
          <w:sz w:val="20"/>
        </w:rPr>
      </w:pPr>
    </w:p>
    <w:p w14:paraId="509DD1A7" w14:textId="77777777" w:rsidR="00043FA5" w:rsidRDefault="00043FA5" w:rsidP="00043FA5">
      <w:pPr>
        <w:rPr>
          <w:sz w:val="20"/>
        </w:rPr>
      </w:pPr>
    </w:p>
    <w:p w14:paraId="5180DD51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F892E4" wp14:editId="1606D7BC">
                <wp:simplePos x="0" y="0"/>
                <wp:positionH relativeFrom="column">
                  <wp:posOffset>318135</wp:posOffset>
                </wp:positionH>
                <wp:positionV relativeFrom="paragraph">
                  <wp:posOffset>163195</wp:posOffset>
                </wp:positionV>
                <wp:extent cx="5157470" cy="8706485"/>
                <wp:effectExtent l="0" t="0" r="0" b="0"/>
                <wp:wrapNone/>
                <wp:docPr id="93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57470" cy="8706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4D05AB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72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课程大纲</w:t>
                            </w:r>
                          </w:p>
                          <w:p w14:paraId="30DF2CEA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720" w:lineRule="auto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第一部分：</w:t>
                            </w: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执行力意识导入</w:t>
                            </w: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7CCAE4E5" w14:textId="77777777" w:rsidR="00043FA5" w:rsidRPr="00E54E10" w:rsidRDefault="00043FA5" w:rsidP="00E54E10">
                            <w:pPr>
                              <w:pStyle w:val="aa"/>
                              <w:numPr>
                                <w:ilvl w:val="0"/>
                                <w:numId w:val="29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  <w:lang w:eastAsia="zh-CN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  <w:lang w:eastAsia="zh-CN"/>
                              </w:rPr>
                              <w:t xml:space="preserve">提升执行力对个人的意义  </w:t>
                            </w:r>
                            <w:r w:rsidRPr="00E54E1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  <w:lang w:eastAsia="zh-CN"/>
                              </w:rPr>
                              <w:tab/>
                            </w:r>
                          </w:p>
                          <w:p w14:paraId="0EBC27DF" w14:textId="77777777" w:rsidR="00043FA5" w:rsidRPr="00E54E10" w:rsidRDefault="00043FA5" w:rsidP="00E54E10">
                            <w:pPr>
                              <w:pStyle w:val="aa"/>
                              <w:numPr>
                                <w:ilvl w:val="0"/>
                                <w:numId w:val="29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  <w:lang w:eastAsia="zh-CN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  <w:lang w:eastAsia="zh-CN"/>
                              </w:rPr>
                              <w:t>提升执行力对组织的意义</w:t>
                            </w:r>
                            <w:r w:rsidRPr="00E54E1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  <w:lang w:eastAsia="zh-CN"/>
                              </w:rPr>
                              <w:tab/>
                            </w:r>
                          </w:p>
                          <w:p w14:paraId="63524118" w14:textId="77777777" w:rsidR="00043FA5" w:rsidRPr="00E54E10" w:rsidRDefault="00363895" w:rsidP="00E54E10">
                            <w:pPr>
                              <w:pStyle w:val="aa"/>
                              <w:numPr>
                                <w:ilvl w:val="0"/>
                                <w:numId w:val="29"/>
                              </w:numPr>
                              <w:spacing w:line="720" w:lineRule="auto"/>
                              <w:ind w:firstLineChars="0"/>
                              <w:rPr>
                                <w:b/>
                                <w:color w:val="FF0000"/>
                                <w:sz w:val="22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>五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>维执行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>力</w:t>
                            </w:r>
                            <w:r w:rsidR="00043FA5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>（创新</w:t>
                            </w:r>
                            <w:r w:rsidR="000748D2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>游戏</w:t>
                            </w:r>
                            <w:r w:rsidR="00043FA5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 xml:space="preserve">体验） </w:t>
                            </w:r>
                            <w:r w:rsidR="00043FA5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lang w:eastAsia="zh-CN"/>
                              </w:rPr>
                              <w:t xml:space="preserve">★ </w:t>
                            </w:r>
                            <w:r w:rsidR="00043FA5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2"/>
                                <w:lang w:eastAsia="zh-CN"/>
                              </w:rPr>
                              <w:tab/>
                            </w:r>
                          </w:p>
                          <w:p w14:paraId="65982091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720" w:lineRule="auto"/>
                              <w:ind w:left="360" w:hanging="360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第二章  思——理解任务</w:t>
                            </w: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18263544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7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  <w:lang w:eastAsia="zh-CN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>理解任务的意义和价值</w:t>
                            </w: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zh-CN"/>
                              </w:rPr>
                              <w:tab/>
                            </w:r>
                          </w:p>
                          <w:p w14:paraId="0CD63C56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7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确定任务目标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11D55F6D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7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工作任务排序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41BA8435" w14:textId="77777777" w:rsidR="00043FA5" w:rsidRDefault="00043FA5" w:rsidP="00043FA5">
                            <w:pPr>
                              <w:pStyle w:val="ab"/>
                              <w:spacing w:before="0" w:beforeAutospacing="0" w:after="0" w:afterAutospacing="0" w:line="720" w:lineRule="auto"/>
                              <w:ind w:left="360" w:hanging="360"/>
                            </w:pP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第三章  谋——制定计划</w:t>
                            </w:r>
                            <w:r w:rsidRPr="00043FA5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2B6EB428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8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分解工作任务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51022045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8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创新工作亮点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599CEAAE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8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预测过程困难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73E3F976" w14:textId="77777777" w:rsidR="00043FA5" w:rsidRPr="00E54E10" w:rsidRDefault="00043FA5" w:rsidP="00C95A58">
                            <w:pPr>
                              <w:pStyle w:val="aa"/>
                              <w:numPr>
                                <w:ilvl w:val="0"/>
                                <w:numId w:val="8"/>
                              </w:numPr>
                              <w:spacing w:line="720" w:lineRule="auto"/>
                              <w:ind w:firstLineChars="0"/>
                              <w:rPr>
                                <w:color w:val="000000" w:themeColor="text1"/>
                                <w:sz w:val="22"/>
                              </w:rPr>
                            </w:pPr>
                            <w:proofErr w:type="spellStart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整合工作计划</w:t>
                            </w:r>
                            <w:proofErr w:type="spellEnd"/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</w:txbxContent>
                      </wps:txbx>
                      <wps:bodyPr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892E4" id="_x0000_s1045" style="position:absolute;left:0;text-align:left;margin-left:25.05pt;margin-top:12.85pt;width:406.1pt;height:685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" filled="f" stroked="f" strokeweight="2pt">
                <v:textbox>
                  <w:txbxContent>
                    <w:p w14:paraId="074D05AB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72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课程大纲</w:t>
                      </w:r>
                    </w:p>
                    <w:p w14:paraId="30DF2CEA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720" w:lineRule="auto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第一部分：</w:t>
                      </w: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执行力意识导入</w:t>
                      </w: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7CCAE4E5" w14:textId="77777777" w:rsidR="00043FA5" w:rsidRPr="00E54E10" w:rsidRDefault="00043FA5" w:rsidP="00E54E10">
                      <w:pPr>
                        <w:pStyle w:val="aa"/>
                        <w:numPr>
                          <w:ilvl w:val="0"/>
                          <w:numId w:val="29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  <w:lang w:eastAsia="zh-CN"/>
                        </w:rPr>
                      </w:pPr>
                      <w:r w:rsidRPr="00E54E10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  <w:lang w:eastAsia="zh-CN"/>
                        </w:rPr>
                        <w:t xml:space="preserve">提升执行力对个人的意义  </w:t>
                      </w:r>
                      <w:r w:rsidRPr="00E54E10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  <w:lang w:eastAsia="zh-CN"/>
                        </w:rPr>
                        <w:tab/>
                      </w:r>
                    </w:p>
                    <w:p w14:paraId="0EBC27DF" w14:textId="77777777" w:rsidR="00043FA5" w:rsidRPr="00E54E10" w:rsidRDefault="00043FA5" w:rsidP="00E54E10">
                      <w:pPr>
                        <w:pStyle w:val="aa"/>
                        <w:numPr>
                          <w:ilvl w:val="0"/>
                          <w:numId w:val="29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  <w:lang w:eastAsia="zh-CN"/>
                        </w:rPr>
                      </w:pPr>
                      <w:r w:rsidRPr="00E54E10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  <w:lang w:eastAsia="zh-CN"/>
                        </w:rPr>
                        <w:t>提升执行力对组织的意义</w:t>
                      </w:r>
                      <w:r w:rsidRPr="00E54E10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  <w:lang w:eastAsia="zh-CN"/>
                        </w:rPr>
                        <w:tab/>
                      </w:r>
                    </w:p>
                    <w:p w14:paraId="63524118" w14:textId="77777777" w:rsidR="00043FA5" w:rsidRPr="00E54E10" w:rsidRDefault="00363895" w:rsidP="00E54E10">
                      <w:pPr>
                        <w:pStyle w:val="aa"/>
                        <w:numPr>
                          <w:ilvl w:val="0"/>
                          <w:numId w:val="29"/>
                        </w:numPr>
                        <w:spacing w:line="720" w:lineRule="auto"/>
                        <w:ind w:firstLineChars="0"/>
                        <w:rPr>
                          <w:b/>
                          <w:color w:val="FF0000"/>
                          <w:sz w:val="22"/>
                          <w:lang w:eastAsia="zh-CN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>五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>维执行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>力</w:t>
                      </w:r>
                      <w:r w:rsidR="00043FA5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>（创新</w:t>
                      </w:r>
                      <w:r w:rsidR="000748D2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>游戏</w:t>
                      </w:r>
                      <w:r w:rsidR="00043FA5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 xml:space="preserve">体验） </w:t>
                      </w:r>
                      <w:r w:rsidR="00043FA5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lang w:eastAsia="zh-CN"/>
                        </w:rPr>
                        <w:t xml:space="preserve">★ </w:t>
                      </w:r>
                      <w:r w:rsidR="00043FA5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2"/>
                          <w:lang w:eastAsia="zh-CN"/>
                        </w:rPr>
                        <w:tab/>
                      </w:r>
                    </w:p>
                    <w:p w14:paraId="65982091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720" w:lineRule="auto"/>
                        <w:ind w:left="360" w:hanging="360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第二章  思——理解任务</w:t>
                      </w: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18263544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7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  <w:lang w:eastAsia="zh-CN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>理解任务的意义和价值</w:t>
                      </w: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  <w:lang w:eastAsia="zh-CN"/>
                        </w:rPr>
                        <w:tab/>
                      </w:r>
                    </w:p>
                    <w:p w14:paraId="0CD63C56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7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确定任务目标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11D55F6D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7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工作任务排序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41BA8435" w14:textId="77777777" w:rsidR="00043FA5" w:rsidRDefault="00043FA5" w:rsidP="00043FA5">
                      <w:pPr>
                        <w:pStyle w:val="ab"/>
                        <w:spacing w:before="0" w:beforeAutospacing="0" w:after="0" w:afterAutospacing="0" w:line="720" w:lineRule="auto"/>
                        <w:ind w:left="360" w:hanging="360"/>
                      </w:pPr>
                      <w:r w:rsidRPr="00043FA5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第三章  谋——制定计划</w:t>
                      </w:r>
                      <w:r w:rsidRPr="00043FA5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2B6EB428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8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分解工作任务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51022045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8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创新工作亮点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599CEAAE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8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预测过程困难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73E3F976" w14:textId="77777777" w:rsidR="00043FA5" w:rsidRPr="00E54E10" w:rsidRDefault="00043FA5" w:rsidP="00C95A58">
                      <w:pPr>
                        <w:pStyle w:val="aa"/>
                        <w:numPr>
                          <w:ilvl w:val="0"/>
                          <w:numId w:val="8"/>
                        </w:numPr>
                        <w:spacing w:line="720" w:lineRule="auto"/>
                        <w:ind w:firstLineChars="0"/>
                        <w:rPr>
                          <w:color w:val="000000" w:themeColor="text1"/>
                          <w:sz w:val="22"/>
                        </w:rPr>
                      </w:pPr>
                      <w:proofErr w:type="spellStart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整合工作计划</w:t>
                      </w:r>
                      <w:proofErr w:type="spellEnd"/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</w:p>
    <w:p w14:paraId="57B74A9C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87948C8" wp14:editId="1F8EF59B">
                <wp:simplePos x="0" y="0"/>
                <wp:positionH relativeFrom="column">
                  <wp:posOffset>0</wp:posOffset>
                </wp:positionH>
                <wp:positionV relativeFrom="paragraph">
                  <wp:posOffset>170815</wp:posOffset>
                </wp:positionV>
                <wp:extent cx="215900" cy="215900"/>
                <wp:effectExtent l="0" t="0" r="12700" b="12700"/>
                <wp:wrapNone/>
                <wp:docPr id="88" name="组合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0" y="171078"/>
                          <a:chExt cx="360000" cy="360000"/>
                        </a:xfrm>
                      </wpg:grpSpPr>
                      <wps:wsp>
                        <wps:cNvPr id="89" name="矩形 62"/>
                        <wps:cNvSpPr/>
                        <wps:spPr>
                          <a:xfrm>
                            <a:off x="143976" y="243086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0" name="矩形 63"/>
                        <wps:cNvSpPr/>
                        <wps:spPr>
                          <a:xfrm>
                            <a:off x="71968" y="315094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1" name="直接连接符 64"/>
                        <wps:cNvCnPr/>
                        <wps:spPr>
                          <a:xfrm>
                            <a:off x="0" y="228096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" name="直接连接符 65"/>
                        <wps:cNvCnPr/>
                        <wps:spPr>
                          <a:xfrm rot="16200000" flipH="1" flipV="1">
                            <a:off x="122981" y="35107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21C1FC" id="组合 61" o:spid="_x0000_s1026" style="position:absolute;left:0;text-align:left;margin-left:0;margin-top:13.45pt;width:17pt;height:17pt;z-index:251676672" coordorigin=",1710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">
                <v:rect id="矩形 62" o:spid="_x0000_s1027" style="position:absolute;left:1439;top:243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" fillcolor="#365f91 [2404]" strokecolor="#243f60 [1604]" strokeweight="2pt"/>
                <v:rect id="矩形 63" o:spid="_x0000_s1028" style="position:absolute;left:719;top:315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" filled="f" strokecolor="#243f60 [1604]" strokeweight="2pt"/>
                <v:line id="直接连接符 64" o:spid="_x0000_s1029" style="position:absolute;visibility:visible;mso-wrap-style:square" from="0,2280" to="3600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" strokecolor="#365f91 [2404]"/>
                <v:line id="直接连接符 65" o:spid="_x0000_s1030" style="position:absolute;rotation:-90;flip:x y;visibility:visible;mso-wrap-style:square" from="1229,3510" to="4829,3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" strokecolor="#365f91 [2404]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1CAE2D0" wp14:editId="4A70F886">
                <wp:simplePos x="0" y="0"/>
                <wp:positionH relativeFrom="column">
                  <wp:posOffset>2778125</wp:posOffset>
                </wp:positionH>
                <wp:positionV relativeFrom="paragraph">
                  <wp:posOffset>1353185</wp:posOffset>
                </wp:positionV>
                <wp:extent cx="2520315" cy="289560"/>
                <wp:effectExtent l="0" t="0" r="0" b="0"/>
                <wp:wrapNone/>
                <wp:docPr id="87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73655F6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0"/>
                              </w:numPr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个人收获模型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AE2D0" id="TextBox 43" o:spid="_x0000_s1046" type="#_x0000_t202" style="position:absolute;left:0;text-align:left;margin-left:218.75pt;margin-top:106.55pt;width:198.45pt;height:2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" filled="f" stroked="f">
                <v:textbox style="mso-fit-shape-to-text:t">
                  <w:txbxContent>
                    <w:p w14:paraId="173655F6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0"/>
                        </w:numPr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个人收获模型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2DB628E0" w14:textId="77777777" w:rsidR="00043FA5" w:rsidRDefault="00043FA5" w:rsidP="00043FA5">
      <w:pPr>
        <w:rPr>
          <w:sz w:val="20"/>
        </w:rPr>
      </w:pPr>
    </w:p>
    <w:p w14:paraId="404AE9EC" w14:textId="77777777" w:rsidR="00043FA5" w:rsidRDefault="00043FA5" w:rsidP="00043FA5">
      <w:pPr>
        <w:rPr>
          <w:sz w:val="20"/>
        </w:rPr>
      </w:pPr>
    </w:p>
    <w:p w14:paraId="14FCE6B1" w14:textId="77777777" w:rsidR="00043FA5" w:rsidRDefault="00043FA5" w:rsidP="00043FA5">
      <w:pPr>
        <w:rPr>
          <w:sz w:val="20"/>
        </w:rPr>
      </w:pPr>
    </w:p>
    <w:p w14:paraId="452AD39D" w14:textId="77777777" w:rsidR="00043FA5" w:rsidRDefault="00043FA5" w:rsidP="00043FA5">
      <w:pPr>
        <w:rPr>
          <w:sz w:val="20"/>
        </w:rPr>
      </w:pPr>
    </w:p>
    <w:p w14:paraId="17051A89" w14:textId="77777777" w:rsidR="00043FA5" w:rsidRDefault="00043FA5" w:rsidP="00043FA5">
      <w:pPr>
        <w:rPr>
          <w:sz w:val="20"/>
        </w:rPr>
      </w:pPr>
    </w:p>
    <w:p w14:paraId="39D7ADD8" w14:textId="77777777" w:rsidR="00043FA5" w:rsidRDefault="00043FA5" w:rsidP="00043FA5">
      <w:pPr>
        <w:rPr>
          <w:sz w:val="20"/>
        </w:rPr>
      </w:pPr>
    </w:p>
    <w:p w14:paraId="22351A87" w14:textId="77777777" w:rsidR="00043FA5" w:rsidRDefault="00043FA5" w:rsidP="00043FA5">
      <w:pPr>
        <w:rPr>
          <w:sz w:val="20"/>
        </w:rPr>
      </w:pPr>
    </w:p>
    <w:p w14:paraId="6A476576" w14:textId="77777777" w:rsidR="00043FA5" w:rsidRDefault="00043FA5" w:rsidP="00043FA5">
      <w:pPr>
        <w:rPr>
          <w:sz w:val="20"/>
        </w:rPr>
      </w:pPr>
    </w:p>
    <w:p w14:paraId="500C5774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19EA85B" wp14:editId="6AFB15E0">
                <wp:simplePos x="0" y="0"/>
                <wp:positionH relativeFrom="column">
                  <wp:posOffset>2766060</wp:posOffset>
                </wp:positionH>
                <wp:positionV relativeFrom="paragraph">
                  <wp:posOffset>78105</wp:posOffset>
                </wp:positionV>
                <wp:extent cx="2709545" cy="685800"/>
                <wp:effectExtent l="0" t="0" r="0" b="0"/>
                <wp:wrapNone/>
                <wp:docPr id="86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954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540D7F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9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战略与落地之间的关联</w:t>
                            </w:r>
                          </w:p>
                          <w:p w14:paraId="2596743D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7462F8"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计划与执行同样重要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EA85B" id="TextBox 42" o:spid="_x0000_s1047" type="#_x0000_t202" style="position:absolute;left:0;text-align:left;margin-left:217.8pt;margin-top:6.15pt;width:213.35pt;height:5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" filled="f" stroked="f">
                <v:textbox style="mso-fit-shape-to-text:t">
                  <w:txbxContent>
                    <w:p w14:paraId="1A540D7F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9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战略与落地之间的关联</w:t>
                      </w:r>
                    </w:p>
                    <w:p w14:paraId="2596743D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7462F8"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计划与执行同样重要</w:t>
                      </w:r>
                    </w:p>
                  </w:txbxContent>
                </v:textbox>
              </v:shape>
            </w:pict>
          </mc:Fallback>
        </mc:AlternateContent>
      </w:r>
    </w:p>
    <w:p w14:paraId="0483D316" w14:textId="77777777" w:rsidR="00043FA5" w:rsidRDefault="00043FA5" w:rsidP="00043FA5">
      <w:pPr>
        <w:rPr>
          <w:sz w:val="20"/>
        </w:rPr>
      </w:pPr>
    </w:p>
    <w:p w14:paraId="5045B394" w14:textId="77777777" w:rsidR="00043FA5" w:rsidRDefault="00043FA5" w:rsidP="00043FA5">
      <w:pPr>
        <w:rPr>
          <w:sz w:val="20"/>
        </w:rPr>
      </w:pPr>
    </w:p>
    <w:p w14:paraId="1D0724A3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E3D9DE" wp14:editId="3D83337A">
                <wp:simplePos x="0" y="0"/>
                <wp:positionH relativeFrom="column">
                  <wp:posOffset>2758440</wp:posOffset>
                </wp:positionH>
                <wp:positionV relativeFrom="paragraph">
                  <wp:posOffset>127635</wp:posOffset>
                </wp:positionV>
                <wp:extent cx="2520315" cy="487680"/>
                <wp:effectExtent l="0" t="0" r="0" b="0"/>
                <wp:wrapNone/>
                <wp:docPr id="85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D0F3B0" w14:textId="77777777" w:rsidR="00043FA5" w:rsidRPr="000748D2" w:rsidRDefault="00043FA5" w:rsidP="00C95A58">
                            <w:pPr>
                              <w:pStyle w:val="aa"/>
                              <w:numPr>
                                <w:ilvl w:val="0"/>
                                <w:numId w:val="11"/>
                              </w:numPr>
                              <w:ind w:firstLineChars="0"/>
                              <w:rPr>
                                <w:b/>
                                <w:sz w:val="20"/>
                                <w:lang w:eastAsia="zh-CN"/>
                              </w:rPr>
                            </w:pPr>
                            <w:r w:rsidRPr="000748D2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0"/>
                                <w:lang w:eastAsia="zh-CN"/>
                              </w:rPr>
                              <w:t>全方位体验执行力的过程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3D9DE" id="TextBox 44" o:spid="_x0000_s1048" type="#_x0000_t202" style="position:absolute;left:0;text-align:left;margin-left:217.2pt;margin-top:10.05pt;width:198.45pt;height:38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" filled="f" stroked="f">
                <v:textbox style="mso-fit-shape-to-text:t">
                  <w:txbxContent>
                    <w:p w14:paraId="57D0F3B0" w14:textId="77777777" w:rsidR="00043FA5" w:rsidRPr="000748D2" w:rsidRDefault="00043FA5" w:rsidP="00C95A58">
                      <w:pPr>
                        <w:pStyle w:val="aa"/>
                        <w:numPr>
                          <w:ilvl w:val="0"/>
                          <w:numId w:val="11"/>
                        </w:numPr>
                        <w:ind w:firstLineChars="0"/>
                        <w:rPr>
                          <w:b/>
                          <w:sz w:val="20"/>
                          <w:lang w:eastAsia="zh-CN"/>
                        </w:rPr>
                      </w:pPr>
                      <w:r w:rsidRPr="000748D2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0"/>
                          <w:lang w:eastAsia="zh-CN"/>
                        </w:rPr>
                        <w:t>全方位体验执行力的过程</w:t>
                      </w:r>
                    </w:p>
                  </w:txbxContent>
                </v:textbox>
              </v:shape>
            </w:pict>
          </mc:Fallback>
        </mc:AlternateContent>
      </w:r>
    </w:p>
    <w:p w14:paraId="36153BF6" w14:textId="77777777" w:rsidR="00043FA5" w:rsidRDefault="00043FA5" w:rsidP="00043FA5">
      <w:pPr>
        <w:rPr>
          <w:sz w:val="20"/>
        </w:rPr>
      </w:pPr>
    </w:p>
    <w:p w14:paraId="67AA0F6D" w14:textId="77777777" w:rsidR="00043FA5" w:rsidRDefault="00043FA5" w:rsidP="00043FA5">
      <w:pPr>
        <w:rPr>
          <w:sz w:val="20"/>
        </w:rPr>
      </w:pPr>
    </w:p>
    <w:p w14:paraId="021EB83F" w14:textId="77777777" w:rsidR="00043FA5" w:rsidRDefault="00043FA5" w:rsidP="00043FA5">
      <w:pPr>
        <w:rPr>
          <w:sz w:val="20"/>
        </w:rPr>
      </w:pPr>
    </w:p>
    <w:p w14:paraId="6F8EEEB9" w14:textId="77777777" w:rsidR="00043FA5" w:rsidRDefault="00043FA5" w:rsidP="00043FA5">
      <w:pPr>
        <w:rPr>
          <w:sz w:val="20"/>
        </w:rPr>
      </w:pPr>
    </w:p>
    <w:p w14:paraId="596924FF" w14:textId="77777777" w:rsidR="00043FA5" w:rsidRDefault="00043FA5" w:rsidP="00043FA5">
      <w:pPr>
        <w:rPr>
          <w:sz w:val="20"/>
        </w:rPr>
      </w:pPr>
    </w:p>
    <w:p w14:paraId="31BD29DF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DA569" wp14:editId="6D5AA7F5">
                <wp:simplePos x="0" y="0"/>
                <wp:positionH relativeFrom="column">
                  <wp:posOffset>2766060</wp:posOffset>
                </wp:positionH>
                <wp:positionV relativeFrom="paragraph">
                  <wp:posOffset>164465</wp:posOffset>
                </wp:positionV>
                <wp:extent cx="2448560" cy="685800"/>
                <wp:effectExtent l="0" t="0" r="0" b="0"/>
                <wp:wrapNone/>
                <wp:docPr id="84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48560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107907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2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理解任务的战略意义和价值对高效执行力的意义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EDA569" id="TextBox 45" o:spid="_x0000_s1049" type="#_x0000_t202" style="position:absolute;left:0;text-align:left;margin-left:217.8pt;margin-top:12.95pt;width:192.8pt;height:5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" filled="f" stroked="f">
                <v:textbox style="mso-fit-shape-to-text:t">
                  <w:txbxContent>
                    <w:p w14:paraId="52107907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2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理解任务的战略意义和价值对高效执行力的意义</w:t>
                      </w:r>
                    </w:p>
                  </w:txbxContent>
                </v:textbox>
              </v:shape>
            </w:pict>
          </mc:Fallback>
        </mc:AlternateContent>
      </w:r>
    </w:p>
    <w:p w14:paraId="40FC24AE" w14:textId="77777777" w:rsidR="00043FA5" w:rsidRDefault="00043FA5" w:rsidP="00043FA5">
      <w:pPr>
        <w:rPr>
          <w:sz w:val="20"/>
        </w:rPr>
      </w:pPr>
    </w:p>
    <w:p w14:paraId="24180ACB" w14:textId="77777777" w:rsidR="00043FA5" w:rsidRDefault="00043FA5" w:rsidP="00043FA5">
      <w:pPr>
        <w:rPr>
          <w:sz w:val="20"/>
        </w:rPr>
      </w:pPr>
    </w:p>
    <w:p w14:paraId="4962D095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34DA9E0" wp14:editId="49EA5DA3">
                <wp:simplePos x="0" y="0"/>
                <wp:positionH relativeFrom="column">
                  <wp:posOffset>2766060</wp:posOffset>
                </wp:positionH>
                <wp:positionV relativeFrom="paragraph">
                  <wp:posOffset>158115</wp:posOffset>
                </wp:positionV>
                <wp:extent cx="2520315" cy="685800"/>
                <wp:effectExtent l="0" t="0" r="0" b="0"/>
                <wp:wrapNone/>
                <wp:docPr id="83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6D3ACE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3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运用6W1H确定工作任务的具体目标</w:t>
                            </w:r>
                          </w:p>
                          <w:p w14:paraId="5975D0AB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与上级确定工作任务的技巧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DA9E0" id="TextBox 46" o:spid="_x0000_s1050" type="#_x0000_t202" style="position:absolute;left:0;text-align:left;margin-left:217.8pt;margin-top:12.45pt;width:198.45pt;height:5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" filled="f" stroked="f">
                <v:textbox style="mso-fit-shape-to-text:t">
                  <w:txbxContent>
                    <w:p w14:paraId="606D3ACE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3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运用6W1H确定工作任务的具体目标</w:t>
                      </w:r>
                    </w:p>
                    <w:p w14:paraId="5975D0AB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与上级确定工作任务的技巧</w:t>
                      </w:r>
                    </w:p>
                  </w:txbxContent>
                </v:textbox>
              </v:shape>
            </w:pict>
          </mc:Fallback>
        </mc:AlternateContent>
      </w:r>
    </w:p>
    <w:p w14:paraId="6EE8BEDD" w14:textId="77777777" w:rsidR="00043FA5" w:rsidRDefault="00043FA5" w:rsidP="00043FA5">
      <w:pPr>
        <w:rPr>
          <w:sz w:val="20"/>
        </w:rPr>
      </w:pPr>
    </w:p>
    <w:p w14:paraId="71EF2336" w14:textId="77777777" w:rsidR="00043FA5" w:rsidRDefault="00043FA5" w:rsidP="00043FA5">
      <w:pPr>
        <w:rPr>
          <w:sz w:val="20"/>
        </w:rPr>
      </w:pPr>
    </w:p>
    <w:p w14:paraId="7E26C36D" w14:textId="77777777" w:rsidR="00043FA5" w:rsidRDefault="00043FA5" w:rsidP="00043FA5">
      <w:pPr>
        <w:rPr>
          <w:sz w:val="20"/>
        </w:rPr>
      </w:pPr>
    </w:p>
    <w:p w14:paraId="302433B2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76E602" wp14:editId="3F1704F7">
                <wp:simplePos x="0" y="0"/>
                <wp:positionH relativeFrom="column">
                  <wp:posOffset>2766060</wp:posOffset>
                </wp:positionH>
                <wp:positionV relativeFrom="paragraph">
                  <wp:posOffset>2540</wp:posOffset>
                </wp:positionV>
                <wp:extent cx="2520315" cy="388620"/>
                <wp:effectExtent l="0" t="0" r="0" b="0"/>
                <wp:wrapNone/>
                <wp:docPr id="82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388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067EF6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4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ABC分类法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6E602" id="TextBox 47" o:spid="_x0000_s1051" type="#_x0000_t202" style="position:absolute;left:0;text-align:left;margin-left:217.8pt;margin-top:.2pt;width:198.45pt;height:30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" filled="f" stroked="f">
                <v:textbox style="mso-fit-shape-to-text:t">
                  <w:txbxContent>
                    <w:p w14:paraId="18067EF6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4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ABC分类法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7DFFA52" w14:textId="77777777" w:rsidR="00043FA5" w:rsidRDefault="00043FA5" w:rsidP="00043FA5">
      <w:pPr>
        <w:rPr>
          <w:sz w:val="20"/>
        </w:rPr>
      </w:pPr>
    </w:p>
    <w:p w14:paraId="669300A4" w14:textId="77777777" w:rsidR="00043FA5" w:rsidRDefault="00043FA5" w:rsidP="00043FA5">
      <w:pPr>
        <w:rPr>
          <w:sz w:val="20"/>
        </w:rPr>
      </w:pPr>
    </w:p>
    <w:p w14:paraId="308C804D" w14:textId="77777777" w:rsidR="00043FA5" w:rsidRDefault="00043FA5" w:rsidP="00043FA5">
      <w:pPr>
        <w:rPr>
          <w:sz w:val="20"/>
        </w:rPr>
      </w:pPr>
    </w:p>
    <w:p w14:paraId="1922D2F5" w14:textId="77777777" w:rsidR="00043FA5" w:rsidRDefault="00043FA5" w:rsidP="00043FA5">
      <w:pPr>
        <w:rPr>
          <w:sz w:val="20"/>
        </w:rPr>
      </w:pPr>
    </w:p>
    <w:p w14:paraId="6803B155" w14:textId="77777777" w:rsidR="00043FA5" w:rsidRDefault="00043FA5" w:rsidP="00043FA5">
      <w:pPr>
        <w:rPr>
          <w:sz w:val="20"/>
        </w:rPr>
      </w:pPr>
    </w:p>
    <w:p w14:paraId="70B6E9C9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DB4EAB" wp14:editId="71264DE5">
                <wp:simplePos x="0" y="0"/>
                <wp:positionH relativeFrom="column">
                  <wp:posOffset>2778125</wp:posOffset>
                </wp:positionH>
                <wp:positionV relativeFrom="paragraph">
                  <wp:posOffset>3810</wp:posOffset>
                </wp:positionV>
                <wp:extent cx="2520315" cy="388620"/>
                <wp:effectExtent l="0" t="0" r="0" b="0"/>
                <wp:wrapNone/>
                <wp:docPr id="81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388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46DAE76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5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项目拆包法</w:t>
                            </w:r>
                            <w:proofErr w:type="spell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B4EAB" id="TextBox 49" o:spid="_x0000_s1052" type="#_x0000_t202" style="position:absolute;left:0;text-align:left;margin-left:218.75pt;margin-top:.3pt;width:198.45pt;height:30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" filled="f" stroked="f">
                <v:textbox style="mso-fit-shape-to-text:t">
                  <w:txbxContent>
                    <w:p w14:paraId="046DAE76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5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项目拆包法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433B10B" w14:textId="77777777" w:rsidR="00043FA5" w:rsidRDefault="00043FA5" w:rsidP="00043FA5">
      <w:pPr>
        <w:rPr>
          <w:sz w:val="20"/>
        </w:rPr>
      </w:pPr>
    </w:p>
    <w:p w14:paraId="3E1BB190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8F1D11" wp14:editId="6587460C">
                <wp:simplePos x="0" y="0"/>
                <wp:positionH relativeFrom="column">
                  <wp:posOffset>2773045</wp:posOffset>
                </wp:positionH>
                <wp:positionV relativeFrom="paragraph">
                  <wp:posOffset>110490</wp:posOffset>
                </wp:positionV>
                <wp:extent cx="2520315" cy="685800"/>
                <wp:effectExtent l="0" t="0" r="0" b="0"/>
                <wp:wrapNone/>
                <wp:docPr id="8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5D6F7F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6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头脑风暴法</w:t>
                            </w:r>
                            <w:proofErr w:type="spellEnd"/>
                          </w:p>
                          <w:p w14:paraId="0A8B3A86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强制关联法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F1D11" id="TextBox 50" o:spid="_x0000_s1053" type="#_x0000_t202" style="position:absolute;left:0;text-align:left;margin-left:218.35pt;margin-top:8.7pt;width:198.45pt;height:5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" filled="f" stroked="f">
                <v:textbox style="mso-fit-shape-to-text:t">
                  <w:txbxContent>
                    <w:p w14:paraId="3B5D6F7F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6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头脑风暴法</w:t>
                      </w:r>
                      <w:proofErr w:type="spellEnd"/>
                    </w:p>
                    <w:p w14:paraId="0A8B3A86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强制关联法</w:t>
                      </w:r>
                    </w:p>
                  </w:txbxContent>
                </v:textbox>
              </v:shape>
            </w:pict>
          </mc:Fallback>
        </mc:AlternateContent>
      </w:r>
    </w:p>
    <w:p w14:paraId="4777AE7D" w14:textId="77777777" w:rsidR="00043FA5" w:rsidRDefault="00043FA5" w:rsidP="00043FA5">
      <w:pPr>
        <w:rPr>
          <w:sz w:val="20"/>
        </w:rPr>
      </w:pPr>
    </w:p>
    <w:p w14:paraId="556DCEB2" w14:textId="77777777" w:rsidR="00043FA5" w:rsidRDefault="00043FA5" w:rsidP="00043FA5">
      <w:pPr>
        <w:rPr>
          <w:sz w:val="20"/>
        </w:rPr>
      </w:pPr>
    </w:p>
    <w:p w14:paraId="709F61F8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170106" wp14:editId="11971DF1">
                <wp:simplePos x="0" y="0"/>
                <wp:positionH relativeFrom="column">
                  <wp:posOffset>2753995</wp:posOffset>
                </wp:positionH>
                <wp:positionV relativeFrom="paragraph">
                  <wp:posOffset>156845</wp:posOffset>
                </wp:positionV>
                <wp:extent cx="2520315" cy="685800"/>
                <wp:effectExtent l="0" t="0" r="0" b="0"/>
                <wp:wrapNone/>
                <wp:docPr id="79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1E5313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7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预测困难的必要性</w:t>
                            </w:r>
                            <w:proofErr w:type="spellEnd"/>
                          </w:p>
                          <w:p w14:paraId="2265C37D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鱼骨图工具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（活动）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70106" id="TextBox 51" o:spid="_x0000_s1054" type="#_x0000_t202" style="position:absolute;left:0;text-align:left;margin-left:216.85pt;margin-top:12.35pt;width:198.45pt;height:5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" filled="f" stroked="f">
                <v:textbox style="mso-fit-shape-to-text:t">
                  <w:txbxContent>
                    <w:p w14:paraId="2C1E5313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7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预测困难的必要性</w:t>
                      </w:r>
                      <w:proofErr w:type="spellEnd"/>
                    </w:p>
                    <w:p w14:paraId="2265C37D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鱼骨图工具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（活动）</w:t>
                      </w:r>
                    </w:p>
                  </w:txbxContent>
                </v:textbox>
              </v:shape>
            </w:pict>
          </mc:Fallback>
        </mc:AlternateContent>
      </w:r>
    </w:p>
    <w:p w14:paraId="2D7E6919" w14:textId="77777777" w:rsidR="00043FA5" w:rsidRDefault="00043FA5" w:rsidP="00043FA5">
      <w:pPr>
        <w:rPr>
          <w:sz w:val="20"/>
        </w:rPr>
      </w:pPr>
    </w:p>
    <w:p w14:paraId="65929D40" w14:textId="77777777" w:rsidR="00043FA5" w:rsidRDefault="00043FA5" w:rsidP="00043FA5">
      <w:pPr>
        <w:rPr>
          <w:sz w:val="20"/>
        </w:rPr>
      </w:pPr>
    </w:p>
    <w:p w14:paraId="44A790CB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0D8474" wp14:editId="6D646962">
                <wp:simplePos x="0" y="0"/>
                <wp:positionH relativeFrom="column">
                  <wp:posOffset>2766060</wp:posOffset>
                </wp:positionH>
                <wp:positionV relativeFrom="paragraph">
                  <wp:posOffset>138430</wp:posOffset>
                </wp:positionV>
                <wp:extent cx="2520315" cy="982980"/>
                <wp:effectExtent l="0" t="0" r="0" b="0"/>
                <wp:wrapNone/>
                <wp:docPr id="78" name="Text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9829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9EEF87" w14:textId="77777777" w:rsidR="00043FA5" w:rsidRPr="007462F8" w:rsidRDefault="00043FA5" w:rsidP="00C95A58">
                            <w:pPr>
                              <w:pStyle w:val="aa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运用甘特计划图整合多任务计划</w:t>
                            </w:r>
                          </w:p>
                          <w:p w14:paraId="2057E017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整合多个工作任务</w:t>
                            </w:r>
                          </w:p>
                          <w:p w14:paraId="663CA839" w14:textId="77777777" w:rsidR="00043FA5" w:rsidRPr="007462F8" w:rsidRDefault="00043FA5" w:rsidP="00043FA5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与上级沟通工作计划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D8474" id="TextBox 53" o:spid="_x0000_s1055" type="#_x0000_t202" style="position:absolute;left:0;text-align:left;margin-left:217.8pt;margin-top:10.9pt;width:198.45pt;height:77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" filled="f" stroked="f">
                <v:textbox style="mso-fit-shape-to-text:t">
                  <w:txbxContent>
                    <w:p w14:paraId="449EEF87" w14:textId="77777777" w:rsidR="00043FA5" w:rsidRPr="007462F8" w:rsidRDefault="00043FA5" w:rsidP="00C95A58">
                      <w:pPr>
                        <w:pStyle w:val="aa"/>
                        <w:numPr>
                          <w:ilvl w:val="0"/>
                          <w:numId w:val="18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运用甘特计划图整合多任务计划</w:t>
                      </w:r>
                    </w:p>
                    <w:p w14:paraId="2057E017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整合多个工作任务</w:t>
                      </w:r>
                    </w:p>
                    <w:p w14:paraId="663CA839" w14:textId="77777777" w:rsidR="00043FA5" w:rsidRPr="007462F8" w:rsidRDefault="00043FA5" w:rsidP="00043FA5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与上级沟通工作计划</w:t>
                      </w:r>
                    </w:p>
                  </w:txbxContent>
                </v:textbox>
              </v:shape>
            </w:pict>
          </mc:Fallback>
        </mc:AlternateContent>
      </w:r>
    </w:p>
    <w:p w14:paraId="6B6A8ED7" w14:textId="77777777" w:rsidR="00043FA5" w:rsidRDefault="00043FA5" w:rsidP="00043FA5">
      <w:pPr>
        <w:rPr>
          <w:sz w:val="20"/>
        </w:rPr>
      </w:pPr>
    </w:p>
    <w:p w14:paraId="71F6B8CD" w14:textId="77777777" w:rsidR="00043FA5" w:rsidRDefault="00043FA5" w:rsidP="00043FA5">
      <w:pPr>
        <w:rPr>
          <w:sz w:val="20"/>
        </w:rPr>
      </w:pPr>
    </w:p>
    <w:p w14:paraId="211C837D" w14:textId="77777777" w:rsidR="00043FA5" w:rsidRDefault="00043FA5" w:rsidP="00043FA5">
      <w:pPr>
        <w:rPr>
          <w:sz w:val="20"/>
        </w:rPr>
      </w:pPr>
    </w:p>
    <w:p w14:paraId="5DED255B" w14:textId="77777777" w:rsidR="00043FA5" w:rsidRDefault="00043FA5" w:rsidP="00043FA5">
      <w:pPr>
        <w:rPr>
          <w:sz w:val="20"/>
        </w:rPr>
      </w:pPr>
    </w:p>
    <w:p w14:paraId="6DBEF0D1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137CD72" wp14:editId="402BD5B4">
                <wp:simplePos x="0" y="0"/>
                <wp:positionH relativeFrom="column">
                  <wp:posOffset>398145</wp:posOffset>
                </wp:positionH>
                <wp:positionV relativeFrom="paragraph">
                  <wp:posOffset>0</wp:posOffset>
                </wp:positionV>
                <wp:extent cx="5157470" cy="7113905"/>
                <wp:effectExtent l="0" t="0" r="0" b="0"/>
                <wp:wrapNone/>
                <wp:docPr id="77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57470" cy="7113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52BDEE" w14:textId="77777777" w:rsidR="007462F8" w:rsidRDefault="007462F8" w:rsidP="007462F8">
                            <w:pPr>
                              <w:pStyle w:val="ab"/>
                              <w:spacing w:before="0" w:beforeAutospacing="0" w:after="0" w:afterAutospacing="0" w:line="720" w:lineRule="auto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第四章  动——执行计划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524D0DD4" w14:textId="77777777" w:rsidR="007462F8" w:rsidRDefault="007462F8" w:rsidP="00C95A58">
                            <w:pPr>
                              <w:pStyle w:val="ab"/>
                              <w:numPr>
                                <w:ilvl w:val="0"/>
                                <w:numId w:val="28"/>
                              </w:numPr>
                              <w:spacing w:before="0" w:beforeAutospacing="0" w:after="0" w:afterAutospacing="0" w:line="720" w:lineRule="auto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有计划不等于有行动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71186AF5" w14:textId="77777777" w:rsidR="007462F8" w:rsidRDefault="007462F8" w:rsidP="00C95A58">
                            <w:pPr>
                              <w:pStyle w:val="ab"/>
                              <w:numPr>
                                <w:ilvl w:val="0"/>
                                <w:numId w:val="28"/>
                              </w:numPr>
                              <w:spacing w:before="0" w:beforeAutospacing="0" w:after="0" w:afterAutospacing="0" w:line="720" w:lineRule="auto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OEC思想精髓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50CC3D40" w14:textId="77777777" w:rsidR="007462F8" w:rsidRDefault="007462F8" w:rsidP="00C95A58">
                            <w:pPr>
                              <w:pStyle w:val="ab"/>
                              <w:numPr>
                                <w:ilvl w:val="0"/>
                                <w:numId w:val="28"/>
                              </w:numPr>
                              <w:spacing w:before="0" w:beforeAutospacing="0" w:after="0" w:afterAutospacing="0" w:line="720" w:lineRule="auto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调整工作安排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4656B104" w14:textId="77777777" w:rsidR="007462F8" w:rsidRDefault="007462F8" w:rsidP="00C95A58">
                            <w:pPr>
                              <w:pStyle w:val="ab"/>
                              <w:numPr>
                                <w:ilvl w:val="0"/>
                                <w:numId w:val="28"/>
                              </w:numPr>
                              <w:spacing w:before="0" w:beforeAutospacing="0" w:after="0" w:afterAutospacing="0" w:line="720" w:lineRule="auto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直面执行问题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06D1CE75" w14:textId="77777777" w:rsidR="007462F8" w:rsidRDefault="007462F8" w:rsidP="007462F8">
                            <w:pPr>
                              <w:pStyle w:val="ab"/>
                              <w:spacing w:before="0" w:beforeAutospacing="0" w:after="0" w:afterAutospacing="0" w:line="720" w:lineRule="auto"/>
                              <w:ind w:left="360" w:hanging="360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第五章  知——检查反馈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39EA167A" w14:textId="77777777" w:rsidR="007462F8" w:rsidRPr="00E54E10" w:rsidRDefault="007462F8" w:rsidP="00E54E10">
                            <w:pPr>
                              <w:pStyle w:val="ab"/>
                              <w:numPr>
                                <w:ilvl w:val="0"/>
                                <w:numId w:val="30"/>
                              </w:numPr>
                              <w:spacing w:before="0" w:beforeAutospacing="0" w:after="0" w:afterAutospacing="0" w:line="720" w:lineRule="auto"/>
                              <w:rPr>
                                <w:color w:val="000000" w:themeColor="text1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信息是决策的基础</w:t>
                            </w: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646D1418" w14:textId="77777777" w:rsidR="007462F8" w:rsidRPr="00E54E10" w:rsidRDefault="007462F8" w:rsidP="00E54E10">
                            <w:pPr>
                              <w:pStyle w:val="ab"/>
                              <w:numPr>
                                <w:ilvl w:val="0"/>
                                <w:numId w:val="30"/>
                              </w:numPr>
                              <w:spacing w:before="0" w:beforeAutospacing="0" w:after="0" w:afterAutospacing="0" w:line="720" w:lineRule="auto"/>
                              <w:rPr>
                                <w:color w:val="000000" w:themeColor="text1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掌握自身工作进度</w:t>
                            </w: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47A8CB63" w14:textId="77777777" w:rsidR="007462F8" w:rsidRPr="00E54E10" w:rsidRDefault="007462F8" w:rsidP="00E54E10">
                            <w:pPr>
                              <w:pStyle w:val="ab"/>
                              <w:numPr>
                                <w:ilvl w:val="0"/>
                                <w:numId w:val="30"/>
                              </w:numPr>
                              <w:spacing w:before="0" w:beforeAutospacing="0" w:after="0" w:afterAutospacing="0" w:line="720" w:lineRule="auto"/>
                              <w:rPr>
                                <w:color w:val="000000" w:themeColor="text1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向上级反馈</w:t>
                            </w: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318F79AB" w14:textId="77777777" w:rsidR="007462F8" w:rsidRDefault="007462F8" w:rsidP="007462F8">
                            <w:pPr>
                              <w:pStyle w:val="ab"/>
                              <w:spacing w:before="0" w:beforeAutospacing="0" w:after="0" w:afterAutospacing="0" w:line="720" w:lineRule="auto"/>
                              <w:ind w:left="360" w:hanging="360"/>
                            </w:pP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第六章  悟——反思提升</w:t>
                            </w:r>
                            <w:r w:rsidRPr="007462F8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683B73C1" w14:textId="77777777" w:rsidR="007462F8" w:rsidRPr="00E54E10" w:rsidRDefault="007462F8" w:rsidP="00E54E10">
                            <w:pPr>
                              <w:pStyle w:val="ab"/>
                              <w:numPr>
                                <w:ilvl w:val="0"/>
                                <w:numId w:val="31"/>
                              </w:numPr>
                              <w:spacing w:before="0" w:beforeAutospacing="0" w:after="0" w:afterAutospacing="0" w:line="720" w:lineRule="auto"/>
                              <w:rPr>
                                <w:color w:val="000000" w:themeColor="text1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反思自身执行力</w:t>
                            </w: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4BD49CC3" w14:textId="77777777" w:rsidR="007462F8" w:rsidRPr="00E54E10" w:rsidRDefault="007462F8" w:rsidP="00E54E10">
                            <w:pPr>
                              <w:pStyle w:val="ab"/>
                              <w:numPr>
                                <w:ilvl w:val="0"/>
                                <w:numId w:val="31"/>
                              </w:numPr>
                              <w:spacing w:before="0" w:beforeAutospacing="0" w:after="0" w:afterAutospacing="0" w:line="720" w:lineRule="auto"/>
                              <w:rPr>
                                <w:color w:val="000000" w:themeColor="text1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cstheme="minorBidi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反思是进步的重要途径</w:t>
                            </w:r>
                          </w:p>
                        </w:txbxContent>
                      </wps:txbx>
                      <wps:bodyPr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37CD72" id="_x0000_s1056" style="position:absolute;left:0;text-align:left;margin-left:31.35pt;margin-top:0;width:406.1pt;height:560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" filled="f" stroked="f" strokeweight="2pt">
                <v:textbox>
                  <w:txbxContent>
                    <w:p w14:paraId="0552BDEE" w14:textId="77777777" w:rsidR="007462F8" w:rsidRDefault="007462F8" w:rsidP="007462F8">
                      <w:pPr>
                        <w:pStyle w:val="ab"/>
                        <w:spacing w:before="0" w:beforeAutospacing="0" w:after="0" w:afterAutospacing="0" w:line="720" w:lineRule="auto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第四章  动——执行计划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524D0DD4" w14:textId="77777777" w:rsidR="007462F8" w:rsidRDefault="007462F8" w:rsidP="00C95A58">
                      <w:pPr>
                        <w:pStyle w:val="ab"/>
                        <w:numPr>
                          <w:ilvl w:val="0"/>
                          <w:numId w:val="28"/>
                        </w:numPr>
                        <w:spacing w:before="0" w:beforeAutospacing="0" w:after="0" w:afterAutospacing="0" w:line="720" w:lineRule="auto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有计划不等于有行动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71186AF5" w14:textId="77777777" w:rsidR="007462F8" w:rsidRDefault="007462F8" w:rsidP="00C95A58">
                      <w:pPr>
                        <w:pStyle w:val="ab"/>
                        <w:numPr>
                          <w:ilvl w:val="0"/>
                          <w:numId w:val="28"/>
                        </w:numPr>
                        <w:spacing w:before="0" w:beforeAutospacing="0" w:after="0" w:afterAutospacing="0" w:line="720" w:lineRule="auto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OEC思想精髓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50CC3D40" w14:textId="77777777" w:rsidR="007462F8" w:rsidRDefault="007462F8" w:rsidP="00C95A58">
                      <w:pPr>
                        <w:pStyle w:val="ab"/>
                        <w:numPr>
                          <w:ilvl w:val="0"/>
                          <w:numId w:val="28"/>
                        </w:numPr>
                        <w:spacing w:before="0" w:beforeAutospacing="0" w:after="0" w:afterAutospacing="0" w:line="720" w:lineRule="auto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调整工作安排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4656B104" w14:textId="77777777" w:rsidR="007462F8" w:rsidRDefault="007462F8" w:rsidP="00C95A58">
                      <w:pPr>
                        <w:pStyle w:val="ab"/>
                        <w:numPr>
                          <w:ilvl w:val="0"/>
                          <w:numId w:val="28"/>
                        </w:numPr>
                        <w:spacing w:before="0" w:beforeAutospacing="0" w:after="0" w:afterAutospacing="0" w:line="720" w:lineRule="auto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直面执行问题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06D1CE75" w14:textId="77777777" w:rsidR="007462F8" w:rsidRDefault="007462F8" w:rsidP="007462F8">
                      <w:pPr>
                        <w:pStyle w:val="ab"/>
                        <w:spacing w:before="0" w:beforeAutospacing="0" w:after="0" w:afterAutospacing="0" w:line="720" w:lineRule="auto"/>
                        <w:ind w:left="360" w:hanging="360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第五章  知——检查反馈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39EA167A" w14:textId="77777777" w:rsidR="007462F8" w:rsidRPr="00E54E10" w:rsidRDefault="007462F8" w:rsidP="00E54E10">
                      <w:pPr>
                        <w:pStyle w:val="ab"/>
                        <w:numPr>
                          <w:ilvl w:val="0"/>
                          <w:numId w:val="30"/>
                        </w:numPr>
                        <w:spacing w:before="0" w:beforeAutospacing="0" w:after="0" w:afterAutospacing="0" w:line="720" w:lineRule="auto"/>
                        <w:rPr>
                          <w:color w:val="000000" w:themeColor="text1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信息是决策的基础</w:t>
                      </w: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646D1418" w14:textId="77777777" w:rsidR="007462F8" w:rsidRPr="00E54E10" w:rsidRDefault="007462F8" w:rsidP="00E54E10">
                      <w:pPr>
                        <w:pStyle w:val="ab"/>
                        <w:numPr>
                          <w:ilvl w:val="0"/>
                          <w:numId w:val="30"/>
                        </w:numPr>
                        <w:spacing w:before="0" w:beforeAutospacing="0" w:after="0" w:afterAutospacing="0" w:line="720" w:lineRule="auto"/>
                        <w:rPr>
                          <w:color w:val="000000" w:themeColor="text1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掌握自身工作进度</w:t>
                      </w: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47A8CB63" w14:textId="77777777" w:rsidR="007462F8" w:rsidRPr="00E54E10" w:rsidRDefault="007462F8" w:rsidP="00E54E10">
                      <w:pPr>
                        <w:pStyle w:val="ab"/>
                        <w:numPr>
                          <w:ilvl w:val="0"/>
                          <w:numId w:val="30"/>
                        </w:numPr>
                        <w:spacing w:before="0" w:beforeAutospacing="0" w:after="0" w:afterAutospacing="0" w:line="720" w:lineRule="auto"/>
                        <w:rPr>
                          <w:color w:val="000000" w:themeColor="text1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向上级反馈</w:t>
                      </w: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318F79AB" w14:textId="77777777" w:rsidR="007462F8" w:rsidRDefault="007462F8" w:rsidP="007462F8">
                      <w:pPr>
                        <w:pStyle w:val="ab"/>
                        <w:spacing w:before="0" w:beforeAutospacing="0" w:after="0" w:afterAutospacing="0" w:line="720" w:lineRule="auto"/>
                        <w:ind w:left="360" w:hanging="360"/>
                      </w:pPr>
                      <w:r w:rsidRPr="007462F8"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第六章  悟——反思提升</w:t>
                      </w:r>
                      <w:r w:rsidRPr="007462F8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683B73C1" w14:textId="77777777" w:rsidR="007462F8" w:rsidRPr="00E54E10" w:rsidRDefault="007462F8" w:rsidP="00E54E10">
                      <w:pPr>
                        <w:pStyle w:val="ab"/>
                        <w:numPr>
                          <w:ilvl w:val="0"/>
                          <w:numId w:val="31"/>
                        </w:numPr>
                        <w:spacing w:before="0" w:beforeAutospacing="0" w:after="0" w:afterAutospacing="0" w:line="720" w:lineRule="auto"/>
                        <w:rPr>
                          <w:color w:val="000000" w:themeColor="text1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反思自身执行力</w:t>
                      </w: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ab/>
                      </w:r>
                    </w:p>
                    <w:p w14:paraId="4BD49CC3" w14:textId="77777777" w:rsidR="007462F8" w:rsidRPr="00E54E10" w:rsidRDefault="007462F8" w:rsidP="00E54E10">
                      <w:pPr>
                        <w:pStyle w:val="ab"/>
                        <w:numPr>
                          <w:ilvl w:val="0"/>
                          <w:numId w:val="31"/>
                        </w:numPr>
                        <w:spacing w:before="0" w:beforeAutospacing="0" w:after="0" w:afterAutospacing="0" w:line="720" w:lineRule="auto"/>
                        <w:rPr>
                          <w:color w:val="000000" w:themeColor="text1"/>
                        </w:rPr>
                      </w:pPr>
                      <w:r w:rsidRPr="00E54E10">
                        <w:rPr>
                          <w:rFonts w:ascii="微软雅黑" w:eastAsia="微软雅黑" w:hAnsi="微软雅黑" w:cstheme="minorBidi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反思是进步的重要途径</w:t>
                      </w:r>
                    </w:p>
                  </w:txbxContent>
                </v:textbox>
              </v:rect>
            </w:pict>
          </mc:Fallback>
        </mc:AlternateContent>
      </w:r>
    </w:p>
    <w:p w14:paraId="51297D2F" w14:textId="77777777" w:rsidR="00043FA5" w:rsidRDefault="00043FA5" w:rsidP="00043FA5">
      <w:pPr>
        <w:rPr>
          <w:sz w:val="20"/>
        </w:rPr>
      </w:pPr>
    </w:p>
    <w:p w14:paraId="3FB44645" w14:textId="77777777" w:rsidR="00043FA5" w:rsidRDefault="00043FA5" w:rsidP="00043FA5">
      <w:pPr>
        <w:rPr>
          <w:sz w:val="20"/>
        </w:rPr>
      </w:pPr>
    </w:p>
    <w:p w14:paraId="01F8A8E0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A32777" wp14:editId="6CB23307">
                <wp:simplePos x="0" y="0"/>
                <wp:positionH relativeFrom="column">
                  <wp:posOffset>2566670</wp:posOffset>
                </wp:positionH>
                <wp:positionV relativeFrom="paragraph">
                  <wp:posOffset>175260</wp:posOffset>
                </wp:positionV>
                <wp:extent cx="2520315" cy="685800"/>
                <wp:effectExtent l="0" t="0" r="0" b="0"/>
                <wp:wrapNone/>
                <wp:docPr id="76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DCA362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0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工作常见问题：计划束之高阁</w:t>
                            </w:r>
                          </w:p>
                          <w:p w14:paraId="3474B727" w14:textId="77777777" w:rsidR="007462F8" w:rsidRPr="007462F8" w:rsidRDefault="007462F8" w:rsidP="007462F8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0748D2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探讨：不按计划执行的原因及后果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32777" id="TextBox 24" o:spid="_x0000_s1057" type="#_x0000_t202" style="position:absolute;left:0;text-align:left;margin-left:202.1pt;margin-top:13.8pt;width:198.45pt;height:5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" filled="f" stroked="f">
                <v:textbox style="mso-fit-shape-to-text:t">
                  <w:txbxContent>
                    <w:p w14:paraId="1DDCA362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0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工作常见问题：计划束之高阁</w:t>
                      </w:r>
                    </w:p>
                    <w:p w14:paraId="3474B727" w14:textId="77777777" w:rsidR="007462F8" w:rsidRPr="007462F8" w:rsidRDefault="007462F8" w:rsidP="007462F8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0748D2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探讨：不按计划执行的原因及后果</w:t>
                      </w:r>
                    </w:p>
                  </w:txbxContent>
                </v:textbox>
              </v:shape>
            </w:pict>
          </mc:Fallback>
        </mc:AlternateContent>
      </w:r>
    </w:p>
    <w:p w14:paraId="3B734AC1" w14:textId="77777777" w:rsidR="00043FA5" w:rsidRDefault="00043FA5" w:rsidP="00043FA5">
      <w:pPr>
        <w:rPr>
          <w:sz w:val="20"/>
        </w:rPr>
      </w:pPr>
    </w:p>
    <w:p w14:paraId="51079C7D" w14:textId="77777777" w:rsidR="00043FA5" w:rsidRDefault="00043FA5" w:rsidP="00043FA5">
      <w:pPr>
        <w:rPr>
          <w:sz w:val="20"/>
        </w:rPr>
      </w:pPr>
    </w:p>
    <w:p w14:paraId="2C0B581B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2F9B85" wp14:editId="0B5C8F2E">
                <wp:simplePos x="0" y="0"/>
                <wp:positionH relativeFrom="column">
                  <wp:posOffset>2585720</wp:posOffset>
                </wp:positionH>
                <wp:positionV relativeFrom="paragraph">
                  <wp:posOffset>176530</wp:posOffset>
                </wp:positionV>
                <wp:extent cx="2520315" cy="685800"/>
                <wp:effectExtent l="0" t="0" r="0" b="0"/>
                <wp:wrapNone/>
                <wp:docPr id="75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C6C828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19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海尔OEC思想介绍&amp;每日工作清单</w:t>
                            </w:r>
                          </w:p>
                          <w:p w14:paraId="62F96CBD" w14:textId="77777777" w:rsidR="007462F8" w:rsidRPr="007462F8" w:rsidRDefault="007462F8" w:rsidP="007462F8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0748D2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克服拖延症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F9B85" id="TextBox 23" o:spid="_x0000_s1058" type="#_x0000_t202" style="position:absolute;left:0;text-align:left;margin-left:203.6pt;margin-top:13.9pt;width:198.45pt;height:5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" filled="f" stroked="f">
                <v:textbox style="mso-fit-shape-to-text:t">
                  <w:txbxContent>
                    <w:p w14:paraId="16C6C828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19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海尔OEC思想介绍&amp;每日工作清单</w:t>
                      </w:r>
                    </w:p>
                    <w:p w14:paraId="62F96CBD" w14:textId="77777777" w:rsidR="007462F8" w:rsidRPr="007462F8" w:rsidRDefault="007462F8" w:rsidP="007462F8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0748D2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克服拖延症</w:t>
                      </w:r>
                    </w:p>
                  </w:txbxContent>
                </v:textbox>
              </v:shape>
            </w:pict>
          </mc:Fallback>
        </mc:AlternateContent>
      </w:r>
    </w:p>
    <w:p w14:paraId="4A3FBE7A" w14:textId="77777777" w:rsidR="00043FA5" w:rsidRDefault="00043FA5" w:rsidP="00043FA5">
      <w:pPr>
        <w:rPr>
          <w:sz w:val="20"/>
        </w:rPr>
      </w:pPr>
    </w:p>
    <w:p w14:paraId="0A7B30C8" w14:textId="77777777" w:rsidR="00043FA5" w:rsidRDefault="00043FA5" w:rsidP="00043FA5">
      <w:pPr>
        <w:rPr>
          <w:sz w:val="20"/>
        </w:rPr>
      </w:pPr>
    </w:p>
    <w:p w14:paraId="330B0FB2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6760500" wp14:editId="78ED8018">
                <wp:simplePos x="0" y="0"/>
                <wp:positionH relativeFrom="column">
                  <wp:posOffset>2585085</wp:posOffset>
                </wp:positionH>
                <wp:positionV relativeFrom="paragraph">
                  <wp:posOffset>176530</wp:posOffset>
                </wp:positionV>
                <wp:extent cx="2520315" cy="685800"/>
                <wp:effectExtent l="0" t="0" r="0" b="0"/>
                <wp:wrapNone/>
                <wp:docPr id="7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511B1D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7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红黄绿等管理法</w:t>
                            </w:r>
                            <w:proofErr w:type="spellEnd"/>
                          </w:p>
                          <w:p w14:paraId="1389E055" w14:textId="77777777" w:rsidR="007462F8" w:rsidRPr="007462F8" w:rsidRDefault="007462F8" w:rsidP="007462F8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0748D2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关注目标及时调整工作安排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60500" id="TextBox 34" o:spid="_x0000_s1059" type="#_x0000_t202" style="position:absolute;left:0;text-align:left;margin-left:203.55pt;margin-top:13.9pt;width:198.45pt;height:5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" filled="f" stroked="f">
                <v:textbox style="mso-fit-shape-to-text:t">
                  <w:txbxContent>
                    <w:p w14:paraId="05511B1D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7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红黄绿等管理法</w:t>
                      </w:r>
                      <w:proofErr w:type="spellEnd"/>
                    </w:p>
                    <w:p w14:paraId="1389E055" w14:textId="77777777" w:rsidR="007462F8" w:rsidRPr="007462F8" w:rsidRDefault="007462F8" w:rsidP="007462F8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0748D2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关注目标及时调整工作安排</w:t>
                      </w:r>
                    </w:p>
                  </w:txbxContent>
                </v:textbox>
              </v:shape>
            </w:pict>
          </mc:Fallback>
        </mc:AlternateContent>
      </w:r>
    </w:p>
    <w:p w14:paraId="4A65EB7E" w14:textId="77777777" w:rsidR="00043FA5" w:rsidRDefault="00043FA5" w:rsidP="00043FA5">
      <w:pPr>
        <w:rPr>
          <w:sz w:val="20"/>
        </w:rPr>
      </w:pPr>
    </w:p>
    <w:p w14:paraId="430813B8" w14:textId="77777777" w:rsidR="00043FA5" w:rsidRDefault="00043FA5" w:rsidP="00043FA5">
      <w:pPr>
        <w:rPr>
          <w:sz w:val="20"/>
        </w:rPr>
      </w:pPr>
    </w:p>
    <w:p w14:paraId="27E9569B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EA3A545" wp14:editId="4A581540">
                <wp:simplePos x="0" y="0"/>
                <wp:positionH relativeFrom="column">
                  <wp:posOffset>2586355</wp:posOffset>
                </wp:positionH>
                <wp:positionV relativeFrom="paragraph">
                  <wp:posOffset>147955</wp:posOffset>
                </wp:positionV>
                <wp:extent cx="2520315" cy="685800"/>
                <wp:effectExtent l="0" t="0" r="0" b="0"/>
                <wp:wrapNone/>
                <wp:docPr id="7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871776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6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自我暗示对解决问题的意义</w:t>
                            </w:r>
                          </w:p>
                          <w:p w14:paraId="7C9C190D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6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如何向上级及其它可用资源求助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3A545" id="TextBox 33" o:spid="_x0000_s1060" type="#_x0000_t202" style="position:absolute;left:0;text-align:left;margin-left:203.65pt;margin-top:11.65pt;width:198.45pt;height:5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" filled="f" stroked="f">
                <v:textbox style="mso-fit-shape-to-text:t">
                  <w:txbxContent>
                    <w:p w14:paraId="7F871776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6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自我暗示对解决问题的意义</w:t>
                      </w:r>
                    </w:p>
                    <w:p w14:paraId="7C9C190D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6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如何向上级及其它可用资源求助</w:t>
                      </w:r>
                    </w:p>
                  </w:txbxContent>
                </v:textbox>
              </v:shape>
            </w:pict>
          </mc:Fallback>
        </mc:AlternateContent>
      </w:r>
    </w:p>
    <w:p w14:paraId="3DAC4D34" w14:textId="77777777" w:rsidR="00043FA5" w:rsidRDefault="00043FA5" w:rsidP="00043FA5">
      <w:pPr>
        <w:rPr>
          <w:sz w:val="20"/>
        </w:rPr>
      </w:pPr>
    </w:p>
    <w:p w14:paraId="161A9604" w14:textId="77777777" w:rsidR="00043FA5" w:rsidRDefault="00043FA5" w:rsidP="00043FA5">
      <w:pPr>
        <w:rPr>
          <w:sz w:val="20"/>
        </w:rPr>
      </w:pPr>
    </w:p>
    <w:p w14:paraId="14F9CDEE" w14:textId="77777777" w:rsidR="00043FA5" w:rsidRDefault="00043FA5" w:rsidP="00043FA5">
      <w:pPr>
        <w:rPr>
          <w:sz w:val="20"/>
        </w:rPr>
      </w:pPr>
    </w:p>
    <w:p w14:paraId="4E5DD8F6" w14:textId="77777777" w:rsidR="00043FA5" w:rsidRDefault="00043FA5" w:rsidP="00043FA5">
      <w:pPr>
        <w:rPr>
          <w:sz w:val="20"/>
        </w:rPr>
      </w:pPr>
    </w:p>
    <w:p w14:paraId="0159235F" w14:textId="77777777" w:rsidR="00043FA5" w:rsidRDefault="00043FA5" w:rsidP="00043FA5">
      <w:pPr>
        <w:rPr>
          <w:sz w:val="20"/>
        </w:rPr>
      </w:pPr>
    </w:p>
    <w:p w14:paraId="53AEAA5C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EC7D39" wp14:editId="30340DE5">
                <wp:simplePos x="0" y="0"/>
                <wp:positionH relativeFrom="column">
                  <wp:posOffset>2593975</wp:posOffset>
                </wp:positionH>
                <wp:positionV relativeFrom="paragraph">
                  <wp:posOffset>176530</wp:posOffset>
                </wp:positionV>
                <wp:extent cx="3037840" cy="388620"/>
                <wp:effectExtent l="0" t="0" r="0" b="0"/>
                <wp:wrapNone/>
                <wp:docPr id="72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37840" cy="3886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3B5915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1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全</w:t>
                            </w:r>
                            <w:r w:rsidR="000748D2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面把握工作信息的重要性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EC7D39" id="TextBox 26" o:spid="_x0000_s1061" type="#_x0000_t202" style="position:absolute;left:0;text-align:left;margin-left:204.25pt;margin-top:13.9pt;width:239.2pt;height:30.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" filled="f" stroked="f">
                <v:textbox style="mso-fit-shape-to-text:t">
                  <w:txbxContent>
                    <w:p w14:paraId="643B5915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1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全</w:t>
                      </w:r>
                      <w:r w:rsidR="000748D2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面把握工作信息的重要性</w:t>
                      </w:r>
                    </w:p>
                  </w:txbxContent>
                </v:textbox>
              </v:shape>
            </w:pict>
          </mc:Fallback>
        </mc:AlternateContent>
      </w:r>
    </w:p>
    <w:p w14:paraId="6ECA63C3" w14:textId="77777777" w:rsidR="00043FA5" w:rsidRDefault="00043FA5" w:rsidP="00043FA5">
      <w:pPr>
        <w:rPr>
          <w:sz w:val="20"/>
        </w:rPr>
      </w:pPr>
    </w:p>
    <w:p w14:paraId="65621B0F" w14:textId="77777777" w:rsidR="00043FA5" w:rsidRDefault="00043FA5" w:rsidP="00043FA5">
      <w:pPr>
        <w:rPr>
          <w:sz w:val="20"/>
        </w:rPr>
      </w:pPr>
    </w:p>
    <w:p w14:paraId="7FB50BF3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01FC745" wp14:editId="5805D545">
                <wp:simplePos x="0" y="0"/>
                <wp:positionH relativeFrom="column">
                  <wp:posOffset>2606675</wp:posOffset>
                </wp:positionH>
                <wp:positionV relativeFrom="paragraph">
                  <wp:posOffset>159385</wp:posOffset>
                </wp:positionV>
                <wp:extent cx="2520315" cy="685800"/>
                <wp:effectExtent l="0" t="0" r="0" b="0"/>
                <wp:wrapNone/>
                <wp:docPr id="71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40C149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2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注意力资源</w:t>
                            </w:r>
                            <w:proofErr w:type="spellEnd"/>
                          </w:p>
                          <w:p w14:paraId="5543EC87" w14:textId="77777777" w:rsidR="007462F8" w:rsidRPr="007462F8" w:rsidRDefault="007462F8" w:rsidP="007462F8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 w:rsidR="000748D2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甘特进度图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FC745" id="TextBox 27" o:spid="_x0000_s1062" type="#_x0000_t202" style="position:absolute;left:0;text-align:left;margin-left:205.25pt;margin-top:12.55pt;width:198.45pt;height:5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" filled="f" stroked="f">
                <v:textbox style="mso-fit-shape-to-text:t">
                  <w:txbxContent>
                    <w:p w14:paraId="3E40C149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2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注意力资源</w:t>
                      </w:r>
                      <w:proofErr w:type="spellEnd"/>
                    </w:p>
                    <w:p w14:paraId="5543EC87" w14:textId="77777777" w:rsidR="007462F8" w:rsidRPr="007462F8" w:rsidRDefault="007462F8" w:rsidP="007462F8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 w:rsidR="000748D2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甘特进度图</w:t>
                      </w:r>
                    </w:p>
                  </w:txbxContent>
                </v:textbox>
              </v:shape>
            </w:pict>
          </mc:Fallback>
        </mc:AlternateContent>
      </w:r>
    </w:p>
    <w:p w14:paraId="5F9872FE" w14:textId="77777777" w:rsidR="00043FA5" w:rsidRDefault="00043FA5" w:rsidP="00043FA5">
      <w:pPr>
        <w:rPr>
          <w:sz w:val="20"/>
        </w:rPr>
      </w:pPr>
    </w:p>
    <w:p w14:paraId="76807514" w14:textId="77777777" w:rsidR="00043FA5" w:rsidRDefault="00043FA5" w:rsidP="00043FA5">
      <w:pPr>
        <w:rPr>
          <w:sz w:val="20"/>
        </w:rPr>
      </w:pPr>
    </w:p>
    <w:p w14:paraId="3918754E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DC0AF5" wp14:editId="72D3920D">
                <wp:simplePos x="0" y="0"/>
                <wp:positionH relativeFrom="column">
                  <wp:posOffset>2599690</wp:posOffset>
                </wp:positionH>
                <wp:positionV relativeFrom="paragraph">
                  <wp:posOffset>144145</wp:posOffset>
                </wp:positionV>
                <wp:extent cx="2520315" cy="685800"/>
                <wp:effectExtent l="0" t="0" r="0" b="0"/>
                <wp:wrapNone/>
                <wp:docPr id="70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92AA91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3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好的管理者永远希望掌握信息</w:t>
                            </w:r>
                          </w:p>
                          <w:p w14:paraId="71A63E63" w14:textId="77777777" w:rsidR="007462F8" w:rsidRPr="007462F8" w:rsidRDefault="007462F8" w:rsidP="007462F8">
                            <w:pPr>
                              <w:pStyle w:val="ab"/>
                              <w:spacing w:before="0" w:beforeAutospacing="0" w:after="0" w:afterAutospacing="0" w:line="360" w:lineRule="auto"/>
                              <w:ind w:left="274" w:hanging="274"/>
                              <w:rPr>
                                <w:sz w:val="22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7462F8">
                              <w:rPr>
                                <w:rFonts w:ascii="微软雅黑" w:eastAsia="微软雅黑" w:hAnsi="微软雅黑" w:cs="Times New Roman" w:hint="eastAsia"/>
                                <w:color w:val="000000" w:themeColor="text1"/>
                                <w:kern w:val="24"/>
                                <w:sz w:val="18"/>
                                <w:szCs w:val="20"/>
                              </w:rPr>
                              <w:t>反馈的模型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DC0AF5" id="TextBox 28" o:spid="_x0000_s1063" type="#_x0000_t202" style="position:absolute;left:0;text-align:left;margin-left:204.7pt;margin-top:11.35pt;width:198.45pt;height:5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" filled="f" stroked="f">
                <v:textbox style="mso-fit-shape-to-text:t">
                  <w:txbxContent>
                    <w:p w14:paraId="0C92AA91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3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好的管理者永远希望掌握信息</w:t>
                      </w:r>
                    </w:p>
                    <w:p w14:paraId="71A63E63" w14:textId="77777777" w:rsidR="007462F8" w:rsidRPr="007462F8" w:rsidRDefault="007462F8" w:rsidP="007462F8">
                      <w:pPr>
                        <w:pStyle w:val="ab"/>
                        <w:spacing w:before="0" w:beforeAutospacing="0" w:after="0" w:afterAutospacing="0" w:line="360" w:lineRule="auto"/>
                        <w:ind w:left="274" w:hanging="274"/>
                        <w:rPr>
                          <w:sz w:val="22"/>
                        </w:rPr>
                      </w:pP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  </w:t>
                      </w:r>
                      <w:r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 xml:space="preserve">   </w:t>
                      </w:r>
                      <w:r w:rsidRPr="007462F8">
                        <w:rPr>
                          <w:rFonts w:ascii="微软雅黑" w:eastAsia="微软雅黑" w:hAnsi="微软雅黑" w:cs="Times New Roman" w:hint="eastAsia"/>
                          <w:color w:val="000000" w:themeColor="text1"/>
                          <w:kern w:val="24"/>
                          <w:sz w:val="18"/>
                          <w:szCs w:val="20"/>
                        </w:rPr>
                        <w:t>反馈的模型</w:t>
                      </w:r>
                    </w:p>
                  </w:txbxContent>
                </v:textbox>
              </v:shape>
            </w:pict>
          </mc:Fallback>
        </mc:AlternateContent>
      </w:r>
    </w:p>
    <w:p w14:paraId="7A5900AF" w14:textId="77777777" w:rsidR="00043FA5" w:rsidRDefault="00043FA5" w:rsidP="00043FA5">
      <w:pPr>
        <w:rPr>
          <w:sz w:val="20"/>
        </w:rPr>
      </w:pPr>
    </w:p>
    <w:p w14:paraId="437C2120" w14:textId="77777777" w:rsidR="00043FA5" w:rsidRDefault="00043FA5" w:rsidP="00043FA5">
      <w:pPr>
        <w:rPr>
          <w:sz w:val="20"/>
        </w:rPr>
      </w:pPr>
    </w:p>
    <w:p w14:paraId="0C0FA3AB" w14:textId="77777777" w:rsidR="00043FA5" w:rsidRDefault="00043FA5" w:rsidP="00043FA5">
      <w:pPr>
        <w:rPr>
          <w:sz w:val="20"/>
        </w:rPr>
      </w:pPr>
    </w:p>
    <w:p w14:paraId="4F067ED5" w14:textId="77777777" w:rsidR="00043FA5" w:rsidRDefault="00043FA5" w:rsidP="00043FA5">
      <w:pPr>
        <w:rPr>
          <w:sz w:val="20"/>
        </w:rPr>
      </w:pPr>
    </w:p>
    <w:p w14:paraId="473C958F" w14:textId="77777777" w:rsidR="00043FA5" w:rsidRDefault="00043FA5" w:rsidP="00043FA5">
      <w:pPr>
        <w:rPr>
          <w:sz w:val="20"/>
        </w:rPr>
      </w:pPr>
    </w:p>
    <w:p w14:paraId="7A42632A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FBDFE2" wp14:editId="399702B2">
                <wp:simplePos x="0" y="0"/>
                <wp:positionH relativeFrom="column">
                  <wp:posOffset>2646045</wp:posOffset>
                </wp:positionH>
                <wp:positionV relativeFrom="paragraph">
                  <wp:posOffset>168910</wp:posOffset>
                </wp:positionV>
                <wp:extent cx="2520315" cy="784860"/>
                <wp:effectExtent l="0" t="0" r="0" b="0"/>
                <wp:wrapNone/>
                <wp:docPr id="69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784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38BDB8" w14:textId="77777777" w:rsidR="007462F8" w:rsidRPr="00E54E10" w:rsidRDefault="007462F8" w:rsidP="00C95A58">
                            <w:pPr>
                              <w:pStyle w:val="aa"/>
                              <w:numPr>
                                <w:ilvl w:val="0"/>
                                <w:numId w:val="24"/>
                              </w:numPr>
                              <w:spacing w:line="360" w:lineRule="auto"/>
                              <w:ind w:firstLineChars="0"/>
                              <w:rPr>
                                <w:rFonts w:ascii="微软雅黑" w:eastAsia="微软雅黑" w:hAnsi="微软雅黑"/>
                                <w:b/>
                                <w:color w:val="FF0000"/>
                                <w:kern w:val="24"/>
                                <w:sz w:val="20"/>
                                <w:lang w:eastAsia="zh-CN"/>
                              </w:rPr>
                            </w:pPr>
                            <w:r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0"/>
                                <w:lang w:eastAsia="zh-CN"/>
                              </w:rPr>
                              <w:t>再次</w:t>
                            </w:r>
                            <w:r w:rsidR="000748D2" w:rsidRPr="00E54E10">
                              <w:rPr>
                                <w:rFonts w:ascii="微软雅黑" w:eastAsia="微软雅黑" w:hAnsi="微软雅黑" w:hint="eastAsia"/>
                                <w:b/>
                                <w:color w:val="FF0000"/>
                                <w:kern w:val="24"/>
                                <w:sz w:val="20"/>
                                <w:lang w:eastAsia="zh-CN"/>
                              </w:rPr>
                              <w:t>挑战执行力游戏</w:t>
                            </w:r>
                          </w:p>
                          <w:p w14:paraId="5AD32AE3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4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对两天活动过程的自我反思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BDFE2" id="TextBox 30" o:spid="_x0000_s1064" type="#_x0000_t202" style="position:absolute;left:0;text-align:left;margin-left:208.35pt;margin-top:13.3pt;width:198.45pt;height:61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" filled="f" stroked="f">
                <v:textbox style="mso-fit-shape-to-text:t">
                  <w:txbxContent>
                    <w:p w14:paraId="4B38BDB8" w14:textId="77777777" w:rsidR="007462F8" w:rsidRPr="00E54E10" w:rsidRDefault="007462F8" w:rsidP="00C95A58">
                      <w:pPr>
                        <w:pStyle w:val="aa"/>
                        <w:numPr>
                          <w:ilvl w:val="0"/>
                          <w:numId w:val="24"/>
                        </w:numPr>
                        <w:spacing w:line="360" w:lineRule="auto"/>
                        <w:ind w:firstLineChars="0"/>
                        <w:rPr>
                          <w:rFonts w:ascii="微软雅黑" w:eastAsia="微软雅黑" w:hAnsi="微软雅黑"/>
                          <w:b/>
                          <w:color w:val="FF0000"/>
                          <w:kern w:val="24"/>
                          <w:sz w:val="20"/>
                          <w:lang w:eastAsia="zh-CN"/>
                        </w:rPr>
                      </w:pPr>
                      <w:r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0"/>
                          <w:lang w:eastAsia="zh-CN"/>
                        </w:rPr>
                        <w:t>再次</w:t>
                      </w:r>
                      <w:r w:rsidR="000748D2" w:rsidRPr="00E54E10">
                        <w:rPr>
                          <w:rFonts w:ascii="微软雅黑" w:eastAsia="微软雅黑" w:hAnsi="微软雅黑" w:hint="eastAsia"/>
                          <w:b/>
                          <w:color w:val="FF0000"/>
                          <w:kern w:val="24"/>
                          <w:sz w:val="20"/>
                          <w:lang w:eastAsia="zh-CN"/>
                        </w:rPr>
                        <w:t>挑战执行力游戏</w:t>
                      </w:r>
                    </w:p>
                    <w:p w14:paraId="5AD32AE3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4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对两天活动过程的自我反思</w:t>
                      </w:r>
                    </w:p>
                  </w:txbxContent>
                </v:textbox>
              </v:shape>
            </w:pict>
          </mc:Fallback>
        </mc:AlternateContent>
      </w:r>
    </w:p>
    <w:p w14:paraId="5FE348C1" w14:textId="77777777" w:rsidR="00043FA5" w:rsidRDefault="00043FA5" w:rsidP="00043FA5">
      <w:pPr>
        <w:rPr>
          <w:sz w:val="20"/>
        </w:rPr>
      </w:pPr>
    </w:p>
    <w:p w14:paraId="2D6AEFC1" w14:textId="77777777" w:rsidR="00043FA5" w:rsidRDefault="00043FA5" w:rsidP="00043FA5">
      <w:pPr>
        <w:rPr>
          <w:sz w:val="20"/>
        </w:rPr>
      </w:pPr>
    </w:p>
    <w:p w14:paraId="7A7C7835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F8392FC" wp14:editId="714F37CF">
                <wp:simplePos x="0" y="0"/>
                <wp:positionH relativeFrom="column">
                  <wp:posOffset>2638425</wp:posOffset>
                </wp:positionH>
                <wp:positionV relativeFrom="paragraph">
                  <wp:posOffset>164465</wp:posOffset>
                </wp:positionV>
                <wp:extent cx="2520315" cy="685800"/>
                <wp:effectExtent l="0" t="0" r="0" b="0"/>
                <wp:wrapNone/>
                <wp:docPr id="68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315" cy="685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FAD555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</w:rPr>
                            </w:pPr>
                            <w:proofErr w:type="spellStart"/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</w:rPr>
                              <w:t>反思基本模型</w:t>
                            </w:r>
                            <w:proofErr w:type="spellEnd"/>
                          </w:p>
                          <w:p w14:paraId="3DD70967" w14:textId="77777777" w:rsidR="007462F8" w:rsidRPr="007462F8" w:rsidRDefault="007462F8" w:rsidP="00C95A58">
                            <w:pPr>
                              <w:pStyle w:val="aa"/>
                              <w:numPr>
                                <w:ilvl w:val="0"/>
                                <w:numId w:val="25"/>
                              </w:numPr>
                              <w:spacing w:line="360" w:lineRule="auto"/>
                              <w:ind w:firstLineChars="0"/>
                              <w:rPr>
                                <w:sz w:val="18"/>
                                <w:lang w:eastAsia="zh-CN"/>
                              </w:rPr>
                            </w:pPr>
                            <w:r w:rsidRPr="007462F8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18"/>
                                <w:lang w:eastAsia="zh-CN"/>
                              </w:rPr>
                              <w:t>运用反思模型进行自我反思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392FC" id="TextBox 31" o:spid="_x0000_s1065" type="#_x0000_t202" style="position:absolute;left:0;text-align:left;margin-left:207.75pt;margin-top:12.95pt;width:198.45pt;height:5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" filled="f" stroked="f">
                <v:textbox style="mso-fit-shape-to-text:t">
                  <w:txbxContent>
                    <w:p w14:paraId="7CFAD555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5"/>
                        </w:numPr>
                        <w:spacing w:line="360" w:lineRule="auto"/>
                        <w:ind w:firstLineChars="0"/>
                        <w:rPr>
                          <w:sz w:val="18"/>
                        </w:rPr>
                      </w:pPr>
                      <w:proofErr w:type="spellStart"/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</w:rPr>
                        <w:t>反思基本模型</w:t>
                      </w:r>
                      <w:proofErr w:type="spellEnd"/>
                    </w:p>
                    <w:p w14:paraId="3DD70967" w14:textId="77777777" w:rsidR="007462F8" w:rsidRPr="007462F8" w:rsidRDefault="007462F8" w:rsidP="00C95A58">
                      <w:pPr>
                        <w:pStyle w:val="aa"/>
                        <w:numPr>
                          <w:ilvl w:val="0"/>
                          <w:numId w:val="25"/>
                        </w:numPr>
                        <w:spacing w:line="360" w:lineRule="auto"/>
                        <w:ind w:firstLineChars="0"/>
                        <w:rPr>
                          <w:sz w:val="18"/>
                          <w:lang w:eastAsia="zh-CN"/>
                        </w:rPr>
                      </w:pPr>
                      <w:r w:rsidRPr="007462F8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18"/>
                          <w:lang w:eastAsia="zh-CN"/>
                        </w:rPr>
                        <w:t>运用反思模型进行自我反思</w:t>
                      </w:r>
                    </w:p>
                  </w:txbxContent>
                </v:textbox>
              </v:shape>
            </w:pict>
          </mc:Fallback>
        </mc:AlternateContent>
      </w:r>
    </w:p>
    <w:p w14:paraId="141C72D5" w14:textId="77777777" w:rsidR="00043FA5" w:rsidRDefault="00043FA5" w:rsidP="00043FA5">
      <w:pPr>
        <w:rPr>
          <w:sz w:val="20"/>
        </w:rPr>
      </w:pPr>
    </w:p>
    <w:p w14:paraId="226E064F" w14:textId="77777777" w:rsidR="00043FA5" w:rsidRDefault="00043FA5" w:rsidP="00043FA5">
      <w:pPr>
        <w:rPr>
          <w:sz w:val="20"/>
        </w:rPr>
      </w:pPr>
    </w:p>
    <w:p w14:paraId="71F4CFA0" w14:textId="77777777" w:rsidR="00043FA5" w:rsidRDefault="00043FA5" w:rsidP="00043FA5">
      <w:pPr>
        <w:rPr>
          <w:sz w:val="20"/>
        </w:rPr>
      </w:pPr>
    </w:p>
    <w:p w14:paraId="57CE1F8A" w14:textId="77777777" w:rsidR="00043FA5" w:rsidRDefault="000748D2" w:rsidP="00043FA5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2494DA" wp14:editId="071CF58A">
                <wp:simplePos x="0" y="0"/>
                <wp:positionH relativeFrom="column">
                  <wp:posOffset>86995</wp:posOffset>
                </wp:positionH>
                <wp:positionV relativeFrom="paragraph">
                  <wp:posOffset>95250</wp:posOffset>
                </wp:positionV>
                <wp:extent cx="5925185" cy="1181735"/>
                <wp:effectExtent l="0" t="0" r="0" b="0"/>
                <wp:wrapNone/>
                <wp:docPr id="66" name="矩形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25185" cy="1181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B46269" w14:textId="77777777" w:rsidR="000748D2" w:rsidRPr="000748D2" w:rsidRDefault="000748D2" w:rsidP="00E54E10">
                            <w:pPr>
                              <w:pStyle w:val="ab"/>
                              <w:spacing w:before="0" w:beforeAutospacing="0" w:after="0" w:afterAutospacing="0" w:line="360" w:lineRule="auto"/>
                              <w:ind w:firstLineChars="200" w:firstLine="480"/>
                              <w:rPr>
                                <w:rFonts w:ascii="楷体" w:eastAsia="楷体" w:hAnsi="楷体"/>
                                <w:sz w:val="32"/>
                              </w:rPr>
                            </w:pPr>
                            <w:r w:rsidRPr="000748D2"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课程中，关于执行力的生动体验游戏约占20%的时间，而丰富的案例及精彩的视频（约占60%）将帮助您更好的理解知识理论，从而找到进入每一维度的钥匙，同时，还附送多套简单实用的工具表 ，帮助您</w:t>
                            </w:r>
                            <w:r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在课后迅速学以致用</w:t>
                            </w:r>
                            <w:r w:rsidRPr="000748D2">
                              <w:rPr>
                                <w:rFonts w:ascii="楷体" w:eastAsia="楷体" w:hAnsi="楷体" w:cstheme="minorBidi" w:hint="eastAsia"/>
                                <w:color w:val="000000" w:themeColor="text1"/>
                                <w:kern w:val="24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2494DA" id="矩形 35" o:spid="_x0000_s1066" style="position:absolute;left:0;text-align:left;margin-left:6.85pt;margin-top:7.5pt;width:466.55pt;height:93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" filled="f" stroked="f" strokeweight="2pt">
                <v:textbox>
                  <w:txbxContent>
                    <w:p w14:paraId="2BB46269" w14:textId="77777777" w:rsidR="000748D2" w:rsidRPr="000748D2" w:rsidRDefault="000748D2" w:rsidP="00E54E10">
                      <w:pPr>
                        <w:pStyle w:val="ab"/>
                        <w:spacing w:before="0" w:beforeAutospacing="0" w:after="0" w:afterAutospacing="0" w:line="360" w:lineRule="auto"/>
                        <w:ind w:firstLineChars="200" w:firstLine="480"/>
                        <w:rPr>
                          <w:rFonts w:ascii="楷体" w:eastAsia="楷体" w:hAnsi="楷体"/>
                          <w:sz w:val="32"/>
                        </w:rPr>
                      </w:pPr>
                      <w:r w:rsidRPr="000748D2"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课程中，关于执行力的生动体验游戏约占20%的时间，而丰富的案例及精彩的视频（约占60%）将帮助您更好的理解知识理论，从而找到进入每一维度的钥匙，同时，还附送多套简单实用的工具表 ，帮助您</w:t>
                      </w:r>
                      <w:r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在课后迅速学以致用</w:t>
                      </w:r>
                      <w:r w:rsidRPr="000748D2">
                        <w:rPr>
                          <w:rFonts w:ascii="楷体" w:eastAsia="楷体" w:hAnsi="楷体" w:cstheme="minorBidi" w:hint="eastAsia"/>
                          <w:color w:val="000000" w:themeColor="text1"/>
                          <w:kern w:val="24"/>
                          <w:szCs w:val="21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</w:p>
    <w:p w14:paraId="199CD910" w14:textId="77777777" w:rsidR="00043FA5" w:rsidRDefault="00043FA5" w:rsidP="00043FA5">
      <w:pPr>
        <w:rPr>
          <w:sz w:val="20"/>
        </w:rPr>
      </w:pPr>
    </w:p>
    <w:p w14:paraId="313FEBD1" w14:textId="6DF325E2" w:rsidR="00043FA5" w:rsidRDefault="00043FA5" w:rsidP="00043FA5">
      <w:pPr>
        <w:rPr>
          <w:sz w:val="20"/>
        </w:rPr>
      </w:pPr>
    </w:p>
    <w:p w14:paraId="240139A7" w14:textId="38D9014E" w:rsidR="0062271B" w:rsidRDefault="0062271B" w:rsidP="00043FA5">
      <w:pPr>
        <w:rPr>
          <w:sz w:val="20"/>
        </w:rPr>
      </w:pPr>
    </w:p>
    <w:p w14:paraId="7813EE24" w14:textId="4597B93C" w:rsidR="0062271B" w:rsidRDefault="0062271B" w:rsidP="00043FA5">
      <w:pPr>
        <w:rPr>
          <w:sz w:val="20"/>
        </w:rPr>
      </w:pPr>
      <w:r w:rsidRPr="0062271B">
        <w:rPr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8AA1CD1" wp14:editId="6F3C0316">
                <wp:simplePos x="0" y="0"/>
                <wp:positionH relativeFrom="column">
                  <wp:posOffset>317500</wp:posOffset>
                </wp:positionH>
                <wp:positionV relativeFrom="paragraph">
                  <wp:posOffset>1905</wp:posOffset>
                </wp:positionV>
                <wp:extent cx="5730240" cy="8575040"/>
                <wp:effectExtent l="0" t="0" r="0" b="0"/>
                <wp:wrapNone/>
                <wp:docPr id="11" name="矩形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240" cy="857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3A9714" w14:textId="2B836B2B" w:rsidR="0062271B" w:rsidRDefault="0062271B" w:rsidP="0062271B">
                            <w:pPr>
                              <w:pStyle w:val="ab"/>
                              <w:spacing w:before="0" w:beforeAutospacing="0" w:after="0" w:afterAutospacing="0" w:line="360" w:lineRule="auto"/>
                            </w:pPr>
                            <w:r>
                              <w:rPr>
                                <w:rFonts w:ascii="微软雅黑" w:eastAsia="微软雅黑" w:hAnsi="微软雅黑" w:cstheme="minorBidi" w:hint="eastAsia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Q</w:t>
                            </w:r>
                            <w:r>
                              <w:rPr>
                                <w:rFonts w:ascii="微软雅黑" w:eastAsia="微软雅黑" w:hAnsi="微软雅黑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&amp;A</w:t>
                            </w:r>
                          </w:p>
                          <w:p w14:paraId="1DC2C9D6" w14:textId="492A4B1C" w:rsidR="0062271B" w:rsidRPr="00E47F0F" w:rsidRDefault="0062271B" w:rsidP="0062271B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Q</w:t>
                            </w:r>
                            <w:r w:rsidRPr="00E47F0F">
                              <w:rPr>
                                <w:rFonts w:ascii="微软雅黑" w:eastAsia="微软雅黑" w:hAnsi="微软雅黑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1</w:t>
                            </w: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：本课程的来源/</w:t>
                            </w:r>
                            <w:r w:rsidR="00AB6351"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解决</w:t>
                            </w: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什么问题？</w:t>
                            </w:r>
                          </w:p>
                          <w:p w14:paraId="27F6223E" w14:textId="1D004C9B" w:rsidR="0062271B" w:rsidRDefault="0062271B" w:rsidP="0062271B">
                            <w:pPr>
                              <w:rPr>
                                <w:rFonts w:ascii="微软雅黑" w:eastAsia="微软雅黑" w:hAnsi="微软雅黑"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 w:rsidRPr="0062271B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本课程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是一门十分重视实战应用的课程。其基本设计思路来源于对数十家企业管理人员的采访数据，他们不约而同的指出，基层员工乃至基层管理者在执行工作任务时，普遍存在对任务理解不清、面对多任务时手忙脚乱、分不清任务的轻重缓急、执行过程中缺乏毅力、不懂得善用资源、对工作缺乏掌控、不懂及时反馈、工作方式进步缓慢等情况，从而最终导致公司下达的工作执行不到位，拖延、无效等情况。</w:t>
                            </w:r>
                            <w:r w:rsidR="0039522B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本课程针对这些情况进行了深入研究，挖掘问题的成因并提供了一系列实用的工具、表单、技巧，还提供了大量可供使用的最新软件、app建议，贴合新生代的使用习惯。</w:t>
                            </w:r>
                          </w:p>
                          <w:p w14:paraId="2F87A103" w14:textId="0138CD9B" w:rsidR="0039522B" w:rsidRDefault="0039522B" w:rsidP="0062271B">
                            <w:pPr>
                              <w:rPr>
                                <w:rFonts w:ascii="微软雅黑" w:eastAsia="微软雅黑" w:hAnsi="微软雅黑"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</w:p>
                          <w:p w14:paraId="7B345ACB" w14:textId="16E191B3" w:rsidR="0039522B" w:rsidRPr="00E47F0F" w:rsidRDefault="0039522B" w:rsidP="0062271B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Q</w:t>
                            </w:r>
                            <w:r w:rsidRPr="00E47F0F">
                              <w:rPr>
                                <w:rFonts w:ascii="微软雅黑" w:eastAsia="微软雅黑" w:hAnsi="微软雅黑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2</w:t>
                            </w: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：本课程的师资优势？</w:t>
                            </w:r>
                          </w:p>
                          <w:p w14:paraId="669F4D47" w14:textId="66ADE3FE" w:rsidR="0039522B" w:rsidRDefault="0039522B" w:rsidP="0062271B">
                            <w:pP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本课程设计师与主讲老师为苏伟杰老师，他是一位兼具理论高度与实战落地能力的讲师，其个人工作经历从基层员工到中层管理者到全面掌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控公司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运营的总经理，横跨金融业、制造业、教育业、咨询业，实战经历十分丰富。起课程交付满意度平均在9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kern w:val="24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分以上，获得多家企业的赞许。苏老师非常看重课程的落地，因此在课前都会对企业和学员状况进行深入了解和调研，有针对性地调整课程内容，使课程与企业需求贴合度更高。</w:t>
                            </w:r>
                          </w:p>
                          <w:p w14:paraId="0A6A77DD" w14:textId="31850D23" w:rsidR="0039522B" w:rsidRDefault="0039522B" w:rsidP="0062271B">
                            <w:pPr>
                              <w:rPr>
                                <w:rFonts w:ascii="微软雅黑" w:eastAsia="微软雅黑" w:hAnsi="微软雅黑"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</w:p>
                          <w:p w14:paraId="5855C5DD" w14:textId="659C16DB" w:rsidR="0039522B" w:rsidRPr="00E47F0F" w:rsidRDefault="0039522B" w:rsidP="0062271B">
                            <w:pPr>
                              <w:rPr>
                                <w:rFonts w:ascii="微软雅黑" w:eastAsia="微软雅黑" w:hAnsi="微软雅黑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Q</w:t>
                            </w:r>
                            <w:r w:rsidRPr="00E47F0F">
                              <w:rPr>
                                <w:rFonts w:ascii="微软雅黑" w:eastAsia="微软雅黑" w:hAnsi="微软雅黑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3</w:t>
                            </w:r>
                            <w:r w:rsidRPr="00E47F0F">
                              <w:rPr>
                                <w:rFonts w:ascii="微软雅黑" w:eastAsia="微软雅黑" w:hAnsi="微软雅黑" w:hint="eastAsia"/>
                                <w:b/>
                                <w:color w:val="000000" w:themeColor="text1"/>
                                <w:kern w:val="24"/>
                                <w:sz w:val="22"/>
                              </w:rPr>
                              <w:t>：本课程曾被哪些企业采购？</w:t>
                            </w:r>
                          </w:p>
                          <w:p w14:paraId="62350F7B" w14:textId="16FEF6DB" w:rsidR="0039522B" w:rsidRPr="0062271B" w:rsidRDefault="0039522B" w:rsidP="0062271B">
                            <w:pP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本课程曾在平安</w:t>
                            </w:r>
                            <w:r w:rsidR="00C71091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大学内多次讲授，后被平安大学引进，作为其集团员工基础必修课程之一，是整个平安大学内数百门中授课次数排行前列的通用技能课程之一。其他采购过该课程的企业包括：花旗银行、华润怡宝、广药集团</w:t>
                            </w:r>
                            <w:r w:rsidR="00E47F0F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欣特医药</w:t>
                            </w:r>
                            <w:r w:rsidR="00C71091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等</w:t>
                            </w:r>
                            <w:r w:rsidR="00E47F0F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kern w:val="24"/>
                                <w:sz w:val="22"/>
                              </w:rPr>
                              <w:t>。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wrap="squar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A1CD1" id="_x0000_s1067" style="position:absolute;left:0;text-align:left;margin-left:25pt;margin-top:.15pt;width:451.2pt;height:675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" filled="f" stroked="f" strokeweight="2pt">
                <v:textbox>
                  <w:txbxContent>
                    <w:p w14:paraId="773A9714" w14:textId="2B836B2B" w:rsidR="0062271B" w:rsidRDefault="0062271B" w:rsidP="0062271B">
                      <w:pPr>
                        <w:pStyle w:val="ab"/>
                        <w:spacing w:before="0" w:beforeAutospacing="0" w:after="0" w:afterAutospacing="0" w:line="360" w:lineRule="auto"/>
                      </w:pPr>
                      <w:r>
                        <w:rPr>
                          <w:rFonts w:ascii="微软雅黑" w:eastAsia="微软雅黑" w:hAnsi="微软雅黑" w:cstheme="minorBidi" w:hint="eastAsia"/>
                          <w:b/>
                          <w:bCs/>
                          <w:color w:val="000000" w:themeColor="text1"/>
                          <w:kern w:val="24"/>
                        </w:rPr>
                        <w:t>Q</w:t>
                      </w:r>
                      <w:r>
                        <w:rPr>
                          <w:rFonts w:ascii="微软雅黑" w:eastAsia="微软雅黑" w:hAnsi="微软雅黑" w:cstheme="minorBidi"/>
                          <w:b/>
                          <w:bCs/>
                          <w:color w:val="000000" w:themeColor="text1"/>
                          <w:kern w:val="24"/>
                        </w:rPr>
                        <w:t>&amp;A</w:t>
                      </w:r>
                    </w:p>
                    <w:p w14:paraId="1DC2C9D6" w14:textId="492A4B1C" w:rsidR="0062271B" w:rsidRPr="00E47F0F" w:rsidRDefault="0062271B" w:rsidP="0062271B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</w:pP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Q</w:t>
                      </w:r>
                      <w:r w:rsidRPr="00E47F0F">
                        <w:rPr>
                          <w:rFonts w:ascii="微软雅黑" w:eastAsia="微软雅黑" w:hAnsi="微软雅黑"/>
                          <w:b/>
                          <w:color w:val="000000" w:themeColor="text1"/>
                          <w:kern w:val="24"/>
                          <w:sz w:val="22"/>
                        </w:rPr>
                        <w:t>1</w:t>
                      </w: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：本课程的来源/</w:t>
                      </w:r>
                      <w:r w:rsidR="00AB6351"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解决</w:t>
                      </w: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什么问题？</w:t>
                      </w:r>
                    </w:p>
                    <w:p w14:paraId="27F6223E" w14:textId="1D004C9B" w:rsidR="0062271B" w:rsidRDefault="0062271B" w:rsidP="0062271B">
                      <w:pPr>
                        <w:rPr>
                          <w:rFonts w:ascii="微软雅黑" w:eastAsia="微软雅黑" w:hAnsi="微软雅黑"/>
                          <w:color w:val="000000" w:themeColor="text1"/>
                          <w:kern w:val="24"/>
                          <w:sz w:val="22"/>
                        </w:rPr>
                      </w:pPr>
                      <w:r w:rsidRPr="0062271B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本课程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是一门十分重视实战应用的课程。其基本设计思路来源于对数十家企业管理人员的采访数据，他们不约而同的指出，基层员工乃至基层管理者在执行工作任务时，普遍存在对任务理解不清、面对多任务时手忙脚乱、分不清任务的轻重缓急、执行过程中缺乏毅力、不懂得善用资源、对工作缺乏掌控、不懂及时反馈、工作方式进步缓慢等情况，从而最终导致公司下达的工作执行不到位，拖延、无效等情况。</w:t>
                      </w:r>
                      <w:r w:rsidR="0039522B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本课程针对这些情况进行了深入研究，挖掘问题的成因并提供了一系列实用的工具、表单、技巧，还提供了大量可供使用的最新软件、app建议，贴合新生代的使用习惯。</w:t>
                      </w:r>
                    </w:p>
                    <w:p w14:paraId="2F87A103" w14:textId="0138CD9B" w:rsidR="0039522B" w:rsidRDefault="0039522B" w:rsidP="0062271B">
                      <w:pPr>
                        <w:rPr>
                          <w:rFonts w:ascii="微软雅黑" w:eastAsia="微软雅黑" w:hAnsi="微软雅黑"/>
                          <w:color w:val="000000" w:themeColor="text1"/>
                          <w:kern w:val="24"/>
                          <w:sz w:val="22"/>
                        </w:rPr>
                      </w:pPr>
                    </w:p>
                    <w:p w14:paraId="7B345ACB" w14:textId="16E191B3" w:rsidR="0039522B" w:rsidRPr="00E47F0F" w:rsidRDefault="0039522B" w:rsidP="0062271B">
                      <w:pPr>
                        <w:rPr>
                          <w:rFonts w:ascii="微软雅黑" w:eastAsia="微软雅黑" w:hAnsi="微软雅黑"/>
                          <w:b/>
                          <w:color w:val="000000" w:themeColor="text1"/>
                          <w:kern w:val="24"/>
                          <w:sz w:val="22"/>
                        </w:rPr>
                      </w:pP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Q</w:t>
                      </w:r>
                      <w:r w:rsidRPr="00E47F0F">
                        <w:rPr>
                          <w:rFonts w:ascii="微软雅黑" w:eastAsia="微软雅黑" w:hAnsi="微软雅黑"/>
                          <w:b/>
                          <w:color w:val="000000" w:themeColor="text1"/>
                          <w:kern w:val="24"/>
                          <w:sz w:val="22"/>
                        </w:rPr>
                        <w:t>2</w:t>
                      </w: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：本课程的师资优势？</w:t>
                      </w:r>
                    </w:p>
                    <w:p w14:paraId="669F4D47" w14:textId="66ADE3FE" w:rsidR="0039522B" w:rsidRDefault="0039522B" w:rsidP="0062271B">
                      <w:pP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本课程设计师与主讲老师为苏伟杰老师，他是一位兼具理论高度与实战落地能力的讲师，其个人工作经历从基层员工到中层管理者到全面掌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控公司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运营的总经理，横跨金融业、制造业、教育业、咨询业，实战经历十分丰富。起课程交付满意度平均在9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kern w:val="24"/>
                          <w:sz w:val="22"/>
                        </w:rPr>
                        <w:t>2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分以上，获得多家企业的赞许。苏老师非常看重课程的落地，因此在课前都会对企业和学员状况进行深入了解和调研，有针对性地调整课程内容，使课程与企业需求贴合度更高。</w:t>
                      </w:r>
                    </w:p>
                    <w:p w14:paraId="0A6A77DD" w14:textId="31850D23" w:rsidR="0039522B" w:rsidRDefault="0039522B" w:rsidP="0062271B">
                      <w:pPr>
                        <w:rPr>
                          <w:rFonts w:ascii="微软雅黑" w:eastAsia="微软雅黑" w:hAnsi="微软雅黑"/>
                          <w:color w:val="000000" w:themeColor="text1"/>
                          <w:kern w:val="24"/>
                          <w:sz w:val="22"/>
                        </w:rPr>
                      </w:pPr>
                    </w:p>
                    <w:p w14:paraId="5855C5DD" w14:textId="659C16DB" w:rsidR="0039522B" w:rsidRPr="00E47F0F" w:rsidRDefault="0039522B" w:rsidP="0062271B">
                      <w:pPr>
                        <w:rPr>
                          <w:rFonts w:ascii="微软雅黑" w:eastAsia="微软雅黑" w:hAnsi="微软雅黑"/>
                          <w:b/>
                          <w:color w:val="000000" w:themeColor="text1"/>
                          <w:kern w:val="24"/>
                          <w:sz w:val="22"/>
                        </w:rPr>
                      </w:pP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Q</w:t>
                      </w:r>
                      <w:r w:rsidRPr="00E47F0F">
                        <w:rPr>
                          <w:rFonts w:ascii="微软雅黑" w:eastAsia="微软雅黑" w:hAnsi="微软雅黑"/>
                          <w:b/>
                          <w:color w:val="000000" w:themeColor="text1"/>
                          <w:kern w:val="24"/>
                          <w:sz w:val="22"/>
                        </w:rPr>
                        <w:t>3</w:t>
                      </w:r>
                      <w:r w:rsidRPr="00E47F0F">
                        <w:rPr>
                          <w:rFonts w:ascii="微软雅黑" w:eastAsia="微软雅黑" w:hAnsi="微软雅黑" w:hint="eastAsia"/>
                          <w:b/>
                          <w:color w:val="000000" w:themeColor="text1"/>
                          <w:kern w:val="24"/>
                          <w:sz w:val="22"/>
                        </w:rPr>
                        <w:t>：本课程曾被哪些企业采购？</w:t>
                      </w:r>
                    </w:p>
                    <w:p w14:paraId="62350F7B" w14:textId="16FEF6DB" w:rsidR="0039522B" w:rsidRPr="0062271B" w:rsidRDefault="0039522B" w:rsidP="0062271B">
                      <w:pP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本课程曾在平安</w:t>
                      </w:r>
                      <w:r w:rsidR="00C71091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大学内多次讲授，后被平安大学引进，作为其集团员工基础必修课程之一，是整个平安大学内数百门中授课次数排行前列的通用技能课程之一。其他采购过该课程的企业包括：花旗银行、华润怡宝、广药集团</w:t>
                      </w:r>
                      <w:r w:rsidR="00E47F0F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欣特医药</w:t>
                      </w:r>
                      <w:r w:rsidR="00C71091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等</w:t>
                      </w:r>
                      <w:r w:rsidR="00E47F0F">
                        <w:rPr>
                          <w:rFonts w:ascii="微软雅黑" w:eastAsia="微软雅黑" w:hAnsi="微软雅黑" w:hint="eastAsia"/>
                          <w:color w:val="000000" w:themeColor="text1"/>
                          <w:kern w:val="24"/>
                          <w:sz w:val="22"/>
                        </w:rPr>
                        <w:t>。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 w:rsidRPr="0062271B">
        <w:rPr>
          <w:sz w:val="20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36B3283D" wp14:editId="121B7E96">
                <wp:simplePos x="0" y="0"/>
                <wp:positionH relativeFrom="column">
                  <wp:posOffset>0</wp:posOffset>
                </wp:positionH>
                <wp:positionV relativeFrom="paragraph">
                  <wp:posOffset>170815</wp:posOffset>
                </wp:positionV>
                <wp:extent cx="215900" cy="215900"/>
                <wp:effectExtent l="0" t="0" r="12700" b="12700"/>
                <wp:wrapNone/>
                <wp:docPr id="12" name="组合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5900" cy="215900"/>
                          <a:chOff x="2596" y="171078"/>
                          <a:chExt cx="360000" cy="360000"/>
                        </a:xfrm>
                      </wpg:grpSpPr>
                      <wps:wsp>
                        <wps:cNvPr id="13" name="矩形 21"/>
                        <wps:cNvSpPr/>
                        <wps:spPr>
                          <a:xfrm>
                            <a:off x="146572" y="243086"/>
                            <a:ext cx="144016" cy="144016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4" name="矩形 22"/>
                        <wps:cNvSpPr/>
                        <wps:spPr>
                          <a:xfrm>
                            <a:off x="74564" y="315094"/>
                            <a:ext cx="144016" cy="14401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shade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" name="直接连接符 23"/>
                        <wps:cNvCnPr/>
                        <wps:spPr>
                          <a:xfrm>
                            <a:off x="2596" y="228096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连接符 24"/>
                        <wps:cNvCnPr/>
                        <wps:spPr>
                          <a:xfrm rot="16200000" flipH="1" flipV="1">
                            <a:off x="125577" y="351078"/>
                            <a:ext cx="3600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A5D154" id="组合 61" o:spid="_x0000_s1026" style="position:absolute;left:0;text-align:left;margin-left:0;margin-top:13.45pt;width:17pt;height:17pt;z-index:251720704" coordorigin="25,1710" coordsize="360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">
                <v:rect id="矩形 21" o:spid="_x0000_s1027" style="position:absolute;left:1465;top:243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" fillcolor="#365f91 [2404]" strokecolor="#243f60 [1604]" strokeweight="2pt"/>
                <v:rect id="矩形 22" o:spid="_x0000_s1028" style="position:absolute;left:745;top:3150;width:1440;height:1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" filled="f" strokecolor="#243f60 [1604]" strokeweight="2pt"/>
                <v:line id="直接连接符 23" o:spid="_x0000_s1029" style="position:absolute;visibility:visible;mso-wrap-style:square" from="25,2280" to="3625,2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" strokecolor="#365f91 [2404]"/>
                <v:line id="直接连接符 24" o:spid="_x0000_s1030" style="position:absolute;rotation:-90;flip:x y;visibility:visible;mso-wrap-style:square" from="1255,3510" to="4855,3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" strokecolor="#365f91 [2404]"/>
              </v:group>
            </w:pict>
          </mc:Fallback>
        </mc:AlternateContent>
      </w:r>
    </w:p>
    <w:p w14:paraId="3A48C01D" w14:textId="77777777" w:rsidR="0062271B" w:rsidRPr="00043FA5" w:rsidRDefault="0062271B" w:rsidP="00043FA5">
      <w:pPr>
        <w:rPr>
          <w:rFonts w:hint="eastAsia"/>
          <w:sz w:val="20"/>
        </w:rPr>
      </w:pPr>
    </w:p>
    <w:sectPr w:rsidR="0062271B" w:rsidRPr="00043FA5" w:rsidSect="00A950C3">
      <w:headerReference w:type="even" r:id="rId10"/>
      <w:headerReference w:type="default" r:id="rId11"/>
      <w:headerReference w:type="first" r:id="rId12"/>
      <w:pgSz w:w="11906" w:h="16838" w:code="9"/>
      <w:pgMar w:top="1741" w:right="1106" w:bottom="1559" w:left="1276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D7320" w14:textId="77777777" w:rsidR="003C607B" w:rsidRDefault="003C607B" w:rsidP="00F23795">
      <w:r>
        <w:separator/>
      </w:r>
    </w:p>
  </w:endnote>
  <w:endnote w:type="continuationSeparator" w:id="0">
    <w:p w14:paraId="15328259" w14:textId="77777777" w:rsidR="003C607B" w:rsidRDefault="003C607B" w:rsidP="00F23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24DF03" w14:textId="77777777" w:rsidR="003C607B" w:rsidRDefault="003C607B" w:rsidP="00F23795">
      <w:r>
        <w:separator/>
      </w:r>
    </w:p>
  </w:footnote>
  <w:footnote w:type="continuationSeparator" w:id="0">
    <w:p w14:paraId="618D1E85" w14:textId="77777777" w:rsidR="003C607B" w:rsidRDefault="003C607B" w:rsidP="00F237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CE999B" w14:textId="77777777" w:rsidR="00F23795" w:rsidRDefault="003C607B" w:rsidP="00236FD1">
    <w:pPr>
      <w:pStyle w:val="a3"/>
      <w:pBdr>
        <w:bottom w:val="none" w:sz="0" w:space="0" w:color="auto"/>
      </w:pBdr>
    </w:pPr>
    <w:r>
      <w:rPr>
        <w:noProof/>
      </w:rPr>
      <w:pict w14:anchorId="1623F1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992110" o:spid="_x0000_s2050" type="#_x0000_t75" style="position:absolute;left:0;text-align:left;margin-left:0;margin-top:0;width:595.2pt;height:841.7pt;z-index:-251656192;mso-position-horizontal:center;mso-position-horizontal-relative:margin;mso-position-vertical:center;mso-position-vertical-relative:margin" o:allowincell="f">
          <v:imagedata r:id="rId1" o:title="信纸底紋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B7FC2" w14:textId="77777777" w:rsidR="009141D4" w:rsidRPr="009141D4" w:rsidRDefault="009141D4" w:rsidP="009141D4">
    <w:pPr>
      <w:rPr>
        <w:rFonts w:ascii="宋体" w:eastAsia="宋体" w:hAnsi="宋体" w:cs="宋体"/>
        <w:kern w:val="0"/>
        <w:sz w:val="24"/>
        <w:szCs w:val="24"/>
      </w:rPr>
    </w:pPr>
  </w:p>
  <w:p w14:paraId="2D70F564" w14:textId="77777777" w:rsidR="00F23795" w:rsidRDefault="00F23795" w:rsidP="009141D4">
    <w:pPr>
      <w:pStyle w:val="a3"/>
      <w:pBdr>
        <w:bottom w:val="none" w:sz="0" w:space="0" w:color="auto"/>
      </w:pBdr>
      <w:tabs>
        <w:tab w:val="clear" w:pos="4153"/>
        <w:tab w:val="clear" w:pos="8306"/>
        <w:tab w:val="center" w:pos="0"/>
        <w:tab w:val="right" w:pos="11907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C424D" w14:textId="77777777" w:rsidR="00712F3C" w:rsidRDefault="003C607B">
    <w:pPr>
      <w:pStyle w:val="a3"/>
    </w:pPr>
    <w:r>
      <w:rPr>
        <w:noProof/>
      </w:rPr>
      <w:pict w14:anchorId="7BE575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992109" o:spid="_x0000_s2049" type="#_x0000_t75" style="position:absolute;left:0;text-align:left;margin-left:0;margin-top:0;width:595.2pt;height:841.7pt;z-index:-251657216;mso-position-horizontal:center;mso-position-horizontal-relative:margin;mso-position-vertical:center;mso-position-vertical-relative:margin" o:allowincell="f">
          <v:imagedata r:id="rId1" o:title="信纸底紋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22C1E"/>
    <w:multiLevelType w:val="hybridMultilevel"/>
    <w:tmpl w:val="77C40CFE"/>
    <w:lvl w:ilvl="0" w:tplc="E42020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8EC5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8A6D2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3445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24BE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549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4FF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5813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9AF2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8A850BE"/>
    <w:multiLevelType w:val="hybridMultilevel"/>
    <w:tmpl w:val="89F2758C"/>
    <w:lvl w:ilvl="0" w:tplc="EF9A75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8C3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5AD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5A4B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2C89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809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E3C12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94C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14DF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0F45F9"/>
    <w:multiLevelType w:val="hybridMultilevel"/>
    <w:tmpl w:val="CFAA5DE4"/>
    <w:lvl w:ilvl="0" w:tplc="68749866">
      <w:start w:val="1"/>
      <w:numFmt w:val="decimal"/>
      <w:lvlText w:val="%1."/>
      <w:lvlJc w:val="left"/>
      <w:pPr>
        <w:ind w:left="790" w:hanging="360"/>
      </w:pPr>
      <w:rPr>
        <w:rFonts w:ascii="楷体" w:eastAsia="楷体" w:hAnsi="楷体" w:cstheme="minorBidi" w:hint="default"/>
        <w:color w:val="000000" w:themeColor="text1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4D1F9B"/>
    <w:multiLevelType w:val="hybridMultilevel"/>
    <w:tmpl w:val="5AB8BC34"/>
    <w:lvl w:ilvl="0" w:tplc="8BD263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F28F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74C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44E6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B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3886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1C2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EA21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486F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1521740"/>
    <w:multiLevelType w:val="hybridMultilevel"/>
    <w:tmpl w:val="3E0A5D44"/>
    <w:lvl w:ilvl="0" w:tplc="7C0AF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18E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223C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B06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962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28D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8410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D44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C8A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2DD6C1F"/>
    <w:multiLevelType w:val="hybridMultilevel"/>
    <w:tmpl w:val="7ECE42AE"/>
    <w:lvl w:ilvl="0" w:tplc="5B1497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C41B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A09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20C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901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22B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2CC8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8D4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D0AA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41E69C7"/>
    <w:multiLevelType w:val="hybridMultilevel"/>
    <w:tmpl w:val="6DFA8166"/>
    <w:lvl w:ilvl="0" w:tplc="A6045C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B8EB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8CE6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66D7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E47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68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243D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3A3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127A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184129"/>
    <w:multiLevelType w:val="hybridMultilevel"/>
    <w:tmpl w:val="E8FE148E"/>
    <w:lvl w:ilvl="0" w:tplc="ED4E62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E25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4C9A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EF8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FA6B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F64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50F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D2F9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5A43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A4D3CC0"/>
    <w:multiLevelType w:val="hybridMultilevel"/>
    <w:tmpl w:val="A760834E"/>
    <w:lvl w:ilvl="0" w:tplc="AFACD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7CC4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C8C5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DCA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ECDD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D6DE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24FA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582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0662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DAF02E5"/>
    <w:multiLevelType w:val="hybridMultilevel"/>
    <w:tmpl w:val="947E1712"/>
    <w:lvl w:ilvl="0" w:tplc="893EB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45F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0A6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1A64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4AF2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BA9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B83E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76A4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14C9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0464B05"/>
    <w:multiLevelType w:val="hybridMultilevel"/>
    <w:tmpl w:val="9B7C8030"/>
    <w:lvl w:ilvl="0" w:tplc="28B86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EC9A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6496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5AEB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E8D0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BE8E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44F2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84A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E4E8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3830DFC"/>
    <w:multiLevelType w:val="hybridMultilevel"/>
    <w:tmpl w:val="6F080412"/>
    <w:lvl w:ilvl="0" w:tplc="A0740F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96FD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548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345F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ECF7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4EEA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3F437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A0CF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5277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501DA3"/>
    <w:multiLevelType w:val="hybridMultilevel"/>
    <w:tmpl w:val="45288E46"/>
    <w:lvl w:ilvl="0" w:tplc="5ADAE9AC">
      <w:start w:val="1"/>
      <w:numFmt w:val="decimal"/>
      <w:lvlText w:val="%1."/>
      <w:lvlJc w:val="left"/>
      <w:pPr>
        <w:ind w:left="780" w:hanging="420"/>
      </w:pPr>
      <w:rPr>
        <w:rFonts w:ascii="楷体" w:eastAsia="楷体" w:hAnsi="楷体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A6D46A1"/>
    <w:multiLevelType w:val="hybridMultilevel"/>
    <w:tmpl w:val="92F06DC6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 w15:restartNumberingAfterBreak="0">
    <w:nsid w:val="2C6C55DD"/>
    <w:multiLevelType w:val="hybridMultilevel"/>
    <w:tmpl w:val="9AC4C46E"/>
    <w:lvl w:ilvl="0" w:tplc="4A40E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E044A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241D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1CF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B6FD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EED9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B4F7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B4C9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C6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2C987143"/>
    <w:multiLevelType w:val="hybridMultilevel"/>
    <w:tmpl w:val="E7FC3124"/>
    <w:lvl w:ilvl="0" w:tplc="A3CAF0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DED8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34AF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0418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06A4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120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FCB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0813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D6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2EF9330F"/>
    <w:multiLevelType w:val="hybridMultilevel"/>
    <w:tmpl w:val="FA32EDC4"/>
    <w:lvl w:ilvl="0" w:tplc="04D0ED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F0AC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C217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92A6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1A3C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C0E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BEDA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FAB0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62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39650C6"/>
    <w:multiLevelType w:val="hybridMultilevel"/>
    <w:tmpl w:val="FF3C23B4"/>
    <w:lvl w:ilvl="0" w:tplc="0B60D3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82E6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187A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4895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A6E0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AECC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BC85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968A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90FB1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F627A7"/>
    <w:multiLevelType w:val="hybridMultilevel"/>
    <w:tmpl w:val="B67E75BC"/>
    <w:lvl w:ilvl="0" w:tplc="2C401A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56B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C07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8EC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C8A4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EED8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EC88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640E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8ED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5152DC6"/>
    <w:multiLevelType w:val="hybridMultilevel"/>
    <w:tmpl w:val="9972156E"/>
    <w:lvl w:ilvl="0" w:tplc="5C6E73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B2DC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3EA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56DA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D84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E49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CAB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3604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4C70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A6F658F"/>
    <w:multiLevelType w:val="hybridMultilevel"/>
    <w:tmpl w:val="E3C47BFE"/>
    <w:lvl w:ilvl="0" w:tplc="5ADAE9AC">
      <w:start w:val="1"/>
      <w:numFmt w:val="decimal"/>
      <w:lvlText w:val="%1."/>
      <w:lvlJc w:val="left"/>
      <w:pPr>
        <w:ind w:left="780" w:hanging="420"/>
      </w:pPr>
      <w:rPr>
        <w:rFonts w:ascii="楷体" w:eastAsia="楷体" w:hAnsi="楷体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6A14121"/>
    <w:multiLevelType w:val="hybridMultilevel"/>
    <w:tmpl w:val="BE50BA9A"/>
    <w:lvl w:ilvl="0" w:tplc="2820D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7451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505C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40A4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16E7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233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86DA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9452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A43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A0A1A83"/>
    <w:multiLevelType w:val="hybridMultilevel"/>
    <w:tmpl w:val="9BFC8256"/>
    <w:lvl w:ilvl="0" w:tplc="BB08CD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844C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6255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C418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10F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5A80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80C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C81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D48C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596E2663"/>
    <w:multiLevelType w:val="hybridMultilevel"/>
    <w:tmpl w:val="D020FA98"/>
    <w:lvl w:ilvl="0" w:tplc="4202AC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FE19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2232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50B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A2B8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CCBC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AA7F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22AB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A63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EE3740F"/>
    <w:multiLevelType w:val="hybridMultilevel"/>
    <w:tmpl w:val="575A7B86"/>
    <w:lvl w:ilvl="0" w:tplc="5F4C6F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1AEE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F8B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D8B3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46C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E89D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66D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8C26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928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1C04B11"/>
    <w:multiLevelType w:val="hybridMultilevel"/>
    <w:tmpl w:val="3FCE3604"/>
    <w:lvl w:ilvl="0" w:tplc="9F1201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3840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442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046D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6EF8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D86D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D82D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70D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4E5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3895B19"/>
    <w:multiLevelType w:val="hybridMultilevel"/>
    <w:tmpl w:val="316454FC"/>
    <w:lvl w:ilvl="0" w:tplc="980ED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BAD4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2C3F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59A1C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929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A8F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6CA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1821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04EF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66B45C86"/>
    <w:multiLevelType w:val="hybridMultilevel"/>
    <w:tmpl w:val="72965A86"/>
    <w:lvl w:ilvl="0" w:tplc="63BED4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EA3C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41F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8ABB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AD0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3A42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54A20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B2E1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BC72C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7CC4139"/>
    <w:multiLevelType w:val="hybridMultilevel"/>
    <w:tmpl w:val="C42EA836"/>
    <w:lvl w:ilvl="0" w:tplc="AD6CAD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BEC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C06D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123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30F8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A887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1607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C058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E656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84329F8"/>
    <w:multiLevelType w:val="hybridMultilevel"/>
    <w:tmpl w:val="7B1AF13C"/>
    <w:lvl w:ilvl="0" w:tplc="170801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A7F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4623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D49B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CE39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06C0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4AE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0CED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3CF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7435716B"/>
    <w:multiLevelType w:val="hybridMultilevel"/>
    <w:tmpl w:val="B380BAFE"/>
    <w:lvl w:ilvl="0" w:tplc="5CA461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684F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8609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ECB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A0C0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822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AA6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FA0E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7008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9"/>
  </w:num>
  <w:num w:numId="2">
    <w:abstractNumId w:val="4"/>
  </w:num>
  <w:num w:numId="3">
    <w:abstractNumId w:val="25"/>
  </w:num>
  <w:num w:numId="4">
    <w:abstractNumId w:val="15"/>
  </w:num>
  <w:num w:numId="5">
    <w:abstractNumId w:val="0"/>
  </w:num>
  <w:num w:numId="6">
    <w:abstractNumId w:val="27"/>
  </w:num>
  <w:num w:numId="7">
    <w:abstractNumId w:val="11"/>
  </w:num>
  <w:num w:numId="8">
    <w:abstractNumId w:val="17"/>
  </w:num>
  <w:num w:numId="9">
    <w:abstractNumId w:val="21"/>
  </w:num>
  <w:num w:numId="10">
    <w:abstractNumId w:val="7"/>
  </w:num>
  <w:num w:numId="11">
    <w:abstractNumId w:val="29"/>
  </w:num>
  <w:num w:numId="12">
    <w:abstractNumId w:val="24"/>
  </w:num>
  <w:num w:numId="13">
    <w:abstractNumId w:val="26"/>
  </w:num>
  <w:num w:numId="14">
    <w:abstractNumId w:val="22"/>
  </w:num>
  <w:num w:numId="15">
    <w:abstractNumId w:val="30"/>
  </w:num>
  <w:num w:numId="16">
    <w:abstractNumId w:val="3"/>
  </w:num>
  <w:num w:numId="17">
    <w:abstractNumId w:val="23"/>
  </w:num>
  <w:num w:numId="18">
    <w:abstractNumId w:val="16"/>
  </w:num>
  <w:num w:numId="19">
    <w:abstractNumId w:val="6"/>
  </w:num>
  <w:num w:numId="20">
    <w:abstractNumId w:val="5"/>
  </w:num>
  <w:num w:numId="21">
    <w:abstractNumId w:val="14"/>
  </w:num>
  <w:num w:numId="22">
    <w:abstractNumId w:val="28"/>
  </w:num>
  <w:num w:numId="23">
    <w:abstractNumId w:val="10"/>
  </w:num>
  <w:num w:numId="24">
    <w:abstractNumId w:val="1"/>
  </w:num>
  <w:num w:numId="25">
    <w:abstractNumId w:val="19"/>
  </w:num>
  <w:num w:numId="26">
    <w:abstractNumId w:val="8"/>
  </w:num>
  <w:num w:numId="27">
    <w:abstractNumId w:val="18"/>
  </w:num>
  <w:num w:numId="28">
    <w:abstractNumId w:val="2"/>
  </w:num>
  <w:num w:numId="29">
    <w:abstractNumId w:val="13"/>
  </w:num>
  <w:num w:numId="30">
    <w:abstractNumId w:val="20"/>
  </w:num>
  <w:num w:numId="31">
    <w:abstractNumId w:val="12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isplayBackgroundShape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11BA"/>
    <w:rsid w:val="00043FA5"/>
    <w:rsid w:val="00061C62"/>
    <w:rsid w:val="00072C35"/>
    <w:rsid w:val="000748D2"/>
    <w:rsid w:val="00074AF1"/>
    <w:rsid w:val="00080C03"/>
    <w:rsid w:val="000C1399"/>
    <w:rsid w:val="00236FD1"/>
    <w:rsid w:val="00264F64"/>
    <w:rsid w:val="002C4FCB"/>
    <w:rsid w:val="002F36DD"/>
    <w:rsid w:val="00363895"/>
    <w:rsid w:val="00371091"/>
    <w:rsid w:val="0039522B"/>
    <w:rsid w:val="003C2853"/>
    <w:rsid w:val="003C607B"/>
    <w:rsid w:val="003F794A"/>
    <w:rsid w:val="004325AA"/>
    <w:rsid w:val="00440772"/>
    <w:rsid w:val="00453C58"/>
    <w:rsid w:val="004A4974"/>
    <w:rsid w:val="00576093"/>
    <w:rsid w:val="005B1A1B"/>
    <w:rsid w:val="005F7A51"/>
    <w:rsid w:val="0062271B"/>
    <w:rsid w:val="006661F7"/>
    <w:rsid w:val="006B358C"/>
    <w:rsid w:val="006E49D6"/>
    <w:rsid w:val="006F2125"/>
    <w:rsid w:val="006F4013"/>
    <w:rsid w:val="00712F3C"/>
    <w:rsid w:val="007441A8"/>
    <w:rsid w:val="007462F8"/>
    <w:rsid w:val="007858B7"/>
    <w:rsid w:val="007A50AF"/>
    <w:rsid w:val="00817E95"/>
    <w:rsid w:val="00883CD8"/>
    <w:rsid w:val="0088563E"/>
    <w:rsid w:val="00907785"/>
    <w:rsid w:val="009141D4"/>
    <w:rsid w:val="009C77CC"/>
    <w:rsid w:val="00A950C3"/>
    <w:rsid w:val="00AB554B"/>
    <w:rsid w:val="00AB6351"/>
    <w:rsid w:val="00B061CC"/>
    <w:rsid w:val="00B213EE"/>
    <w:rsid w:val="00B311BA"/>
    <w:rsid w:val="00BA7589"/>
    <w:rsid w:val="00BE75A1"/>
    <w:rsid w:val="00BF1BC9"/>
    <w:rsid w:val="00C0671A"/>
    <w:rsid w:val="00C71091"/>
    <w:rsid w:val="00C95A58"/>
    <w:rsid w:val="00C97B0F"/>
    <w:rsid w:val="00D02B6F"/>
    <w:rsid w:val="00D16697"/>
    <w:rsid w:val="00DD6732"/>
    <w:rsid w:val="00DF1873"/>
    <w:rsid w:val="00E13E5B"/>
    <w:rsid w:val="00E22EDD"/>
    <w:rsid w:val="00E26B82"/>
    <w:rsid w:val="00E47F0F"/>
    <w:rsid w:val="00E54E10"/>
    <w:rsid w:val="00EA45A4"/>
    <w:rsid w:val="00EF457A"/>
    <w:rsid w:val="00F03FCB"/>
    <w:rsid w:val="00F12297"/>
    <w:rsid w:val="00F23795"/>
    <w:rsid w:val="00F522F0"/>
    <w:rsid w:val="00F57C58"/>
    <w:rsid w:val="00FD5B39"/>
    <w:rsid w:val="00FF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7CEC0FA"/>
  <w15:docId w15:val="{7D4657FF-3D56-43B6-8EF2-C39F79235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23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237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79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141D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141D4"/>
    <w:rPr>
      <w:sz w:val="18"/>
      <w:szCs w:val="18"/>
    </w:rPr>
  </w:style>
  <w:style w:type="character" w:styleId="a9">
    <w:name w:val="Hyperlink"/>
    <w:basedOn w:val="a0"/>
    <w:unhideWhenUsed/>
    <w:rsid w:val="00E22EDD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BA7589"/>
    <w:pPr>
      <w:widowControl/>
      <w:ind w:firstLineChars="200" w:firstLine="420"/>
      <w:jc w:val="left"/>
    </w:pPr>
    <w:rPr>
      <w:rFonts w:ascii="楷体" w:eastAsia="楷体" w:hAnsi="Times New Roman" w:cs="Times New Roman"/>
      <w:kern w:val="0"/>
      <w:sz w:val="24"/>
      <w:szCs w:val="20"/>
      <w:lang w:eastAsia="en-US"/>
    </w:rPr>
  </w:style>
  <w:style w:type="paragraph" w:styleId="ab">
    <w:name w:val="Normal (Web)"/>
    <w:basedOn w:val="a"/>
    <w:uiPriority w:val="99"/>
    <w:semiHidden/>
    <w:unhideWhenUsed/>
    <w:rsid w:val="00043F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0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1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9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449;&#32440;&#26032;&#2925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4BF88A1-7DA2-4926-B092-D7D5227E8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信纸新版.dotx</Template>
  <TotalTime>42</TotalTime>
  <Pages>5</Pages>
  <Words>31</Words>
  <Characters>182</Characters>
  <Application>Microsoft Office Word</Application>
  <DocSecurity>0</DocSecurity>
  <Lines>1</Lines>
  <Paragraphs>1</Paragraphs>
  <ScaleCrop>false</ScaleCrop>
  <Company>www.xpxzlt.cn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伟杰 苏</cp:lastModifiedBy>
  <cp:revision>9</cp:revision>
  <cp:lastPrinted>2014-07-08T06:07:00Z</cp:lastPrinted>
  <dcterms:created xsi:type="dcterms:W3CDTF">2016-08-30T07:30:00Z</dcterms:created>
  <dcterms:modified xsi:type="dcterms:W3CDTF">2019-05-28T02:13:00Z</dcterms:modified>
</cp:coreProperties>
</file>